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1BA" w:rsidRDefault="00A451BA" w:rsidP="006E1333">
      <w:pPr>
        <w:pStyle w:val="ConsPlusNormal"/>
        <w:ind w:hanging="540"/>
        <w:jc w:val="both"/>
        <w:rPr>
          <w:rFonts w:ascii="Times New Roman" w:hAnsi="Times New Roman" w:cs="Times New Roman"/>
          <w:sz w:val="24"/>
          <w:szCs w:val="24"/>
        </w:rPr>
      </w:pPr>
      <w:r w:rsidRPr="006E1333">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98.25pt">
            <v:imagedata r:id="rId4" o:title=""/>
          </v:shape>
        </w:pict>
      </w:r>
    </w:p>
    <w:p w:rsidR="00A451BA" w:rsidRDefault="00A451BA" w:rsidP="006E1333">
      <w:pPr>
        <w:pStyle w:val="ConsPlusNormal"/>
        <w:ind w:hanging="540"/>
        <w:jc w:val="both"/>
        <w:rPr>
          <w:rFonts w:ascii="Times New Roman" w:hAnsi="Times New Roman" w:cs="Times New Roman"/>
          <w:sz w:val="24"/>
          <w:szCs w:val="24"/>
        </w:rPr>
      </w:pPr>
    </w:p>
    <w:p w:rsidR="00A451BA" w:rsidRDefault="00A451BA" w:rsidP="006E1333">
      <w:pPr>
        <w:pStyle w:val="ConsPlusNormal"/>
        <w:ind w:hanging="540"/>
        <w:jc w:val="both"/>
        <w:rPr>
          <w:rFonts w:ascii="Times New Roman" w:hAnsi="Times New Roman" w:cs="Times New Roman"/>
          <w:sz w:val="24"/>
          <w:szCs w:val="24"/>
        </w:rPr>
      </w:pPr>
      <w:r w:rsidRPr="006E1333">
        <w:rPr>
          <w:rFonts w:ascii="Times New Roman" w:hAnsi="Times New Roman" w:cs="Times New Roman"/>
          <w:sz w:val="24"/>
          <w:szCs w:val="24"/>
        </w:rPr>
        <w:pict>
          <v:shape id="_x0000_i1026" type="#_x0000_t75" style="width:465pt;height:723.75pt">
            <v:imagedata r:id="rId5" o:title=""/>
          </v:shape>
        </w:pict>
      </w:r>
    </w:p>
    <w:p w:rsidR="00A451BA" w:rsidRDefault="00A451BA" w:rsidP="006E1333">
      <w:pPr>
        <w:pStyle w:val="ConsPlusNormal"/>
        <w:ind w:hanging="540"/>
        <w:jc w:val="both"/>
        <w:rPr>
          <w:rFonts w:ascii="Times New Roman" w:hAnsi="Times New Roman" w:cs="Times New Roman"/>
          <w:sz w:val="24"/>
          <w:szCs w:val="24"/>
        </w:rPr>
      </w:pPr>
    </w:p>
    <w:p w:rsidR="00A451BA" w:rsidRDefault="00A451BA" w:rsidP="006E1333">
      <w:pPr>
        <w:pStyle w:val="ConsPlusNormal"/>
        <w:ind w:hanging="540"/>
        <w:jc w:val="both"/>
        <w:rPr>
          <w:rFonts w:ascii="Times New Roman" w:hAnsi="Times New Roman" w:cs="Times New Roman"/>
          <w:sz w:val="24"/>
          <w:szCs w:val="24"/>
        </w:rPr>
      </w:pPr>
      <w:r w:rsidRPr="006E1333">
        <w:rPr>
          <w:rFonts w:ascii="Times New Roman" w:hAnsi="Times New Roman" w:cs="Times New Roman"/>
          <w:sz w:val="24"/>
          <w:szCs w:val="24"/>
        </w:rPr>
        <w:pict>
          <v:shape id="_x0000_i1027" type="#_x0000_t75" style="width:465pt;height:673.5pt">
            <v:imagedata r:id="rId6" o:title=""/>
          </v:shape>
        </w:pict>
      </w:r>
    </w:p>
    <w:p w:rsidR="00A451BA" w:rsidRDefault="00A451BA" w:rsidP="004D37EA">
      <w:pPr>
        <w:pStyle w:val="ConsPlusNormal"/>
        <w:ind w:firstLine="540"/>
        <w:jc w:val="both"/>
        <w:rPr>
          <w:rFonts w:ascii="Times New Roman" w:hAnsi="Times New Roman" w:cs="Times New Roman"/>
          <w:sz w:val="24"/>
          <w:szCs w:val="24"/>
        </w:rPr>
      </w:pPr>
    </w:p>
    <w:p w:rsidR="00A451BA" w:rsidRDefault="00A451BA" w:rsidP="006E1333">
      <w:pPr>
        <w:pStyle w:val="ConsPlusNormal"/>
        <w:jc w:val="both"/>
        <w:rPr>
          <w:rFonts w:ascii="Times New Roman" w:hAnsi="Times New Roman" w:cs="Times New Roman"/>
          <w:sz w:val="24"/>
          <w:szCs w:val="24"/>
        </w:rPr>
      </w:pPr>
      <w:r w:rsidRPr="004D37EA">
        <w:rPr>
          <w:rFonts w:ascii="Times New Roman" w:hAnsi="Times New Roman" w:cs="Times New Roman"/>
          <w:sz w:val="24"/>
          <w:szCs w:val="24"/>
        </w:rPr>
        <w:t xml:space="preserve">1.5. Учету подлежат все граждане в возрасте от </w:t>
      </w:r>
      <w:r>
        <w:rPr>
          <w:rFonts w:ascii="Times New Roman" w:hAnsi="Times New Roman" w:cs="Times New Roman"/>
          <w:sz w:val="24"/>
          <w:szCs w:val="24"/>
        </w:rPr>
        <w:t>2 месяцев</w:t>
      </w:r>
      <w:r w:rsidRPr="004D37EA">
        <w:rPr>
          <w:rFonts w:ascii="Times New Roman" w:hAnsi="Times New Roman" w:cs="Times New Roman"/>
          <w:sz w:val="24"/>
          <w:szCs w:val="24"/>
        </w:rPr>
        <w:t xml:space="preserve"> до </w:t>
      </w:r>
      <w:r>
        <w:rPr>
          <w:rFonts w:ascii="Times New Roman" w:hAnsi="Times New Roman" w:cs="Times New Roman"/>
          <w:sz w:val="24"/>
          <w:szCs w:val="24"/>
        </w:rPr>
        <w:t>7</w:t>
      </w:r>
      <w:r w:rsidRPr="004D37EA">
        <w:rPr>
          <w:rFonts w:ascii="Times New Roman" w:hAnsi="Times New Roman" w:cs="Times New Roman"/>
          <w:sz w:val="24"/>
          <w:szCs w:val="24"/>
        </w:rPr>
        <w:t xml:space="preserve"> лет, проживающие на территории Переславского муниципального района, вне зависимости от их регистрации по месту жительства.</w:t>
      </w:r>
    </w:p>
    <w:p w:rsidR="00A451BA" w:rsidRDefault="00A451BA" w:rsidP="004D37EA">
      <w:pPr>
        <w:pStyle w:val="ConsPlusNormal"/>
        <w:ind w:firstLine="540"/>
        <w:jc w:val="both"/>
        <w:rPr>
          <w:rFonts w:ascii="Times New Roman" w:hAnsi="Times New Roman" w:cs="Times New Roman"/>
          <w:sz w:val="24"/>
          <w:szCs w:val="24"/>
        </w:rPr>
      </w:pPr>
    </w:p>
    <w:p w:rsidR="00A451BA" w:rsidRDefault="00A451BA" w:rsidP="00136F36">
      <w:pPr>
        <w:autoSpaceDE w:val="0"/>
        <w:autoSpaceDN w:val="0"/>
        <w:adjustRightInd w:val="0"/>
        <w:jc w:val="center"/>
        <w:outlineLvl w:val="0"/>
        <w:rPr>
          <w:b/>
          <w:lang w:eastAsia="en-US"/>
        </w:rPr>
      </w:pPr>
      <w:r w:rsidRPr="004E42E5">
        <w:rPr>
          <w:b/>
          <w:lang w:eastAsia="en-US"/>
        </w:rPr>
        <w:t>2. Организация работы по учету детей</w:t>
      </w:r>
    </w:p>
    <w:p w:rsidR="00A451BA" w:rsidRPr="004E42E5" w:rsidRDefault="00A451BA" w:rsidP="00136F36">
      <w:pPr>
        <w:autoSpaceDE w:val="0"/>
        <w:autoSpaceDN w:val="0"/>
        <w:adjustRightInd w:val="0"/>
        <w:jc w:val="center"/>
        <w:outlineLvl w:val="0"/>
        <w:rPr>
          <w:b/>
          <w:lang w:eastAsia="en-US"/>
        </w:rPr>
      </w:pPr>
    </w:p>
    <w:p w:rsidR="00A451BA" w:rsidRPr="006C27E8" w:rsidRDefault="00A451BA" w:rsidP="004E42E5">
      <w:pPr>
        <w:autoSpaceDE w:val="0"/>
        <w:autoSpaceDN w:val="0"/>
        <w:adjustRightInd w:val="0"/>
        <w:ind w:firstLine="540"/>
        <w:jc w:val="both"/>
      </w:pPr>
      <w:r w:rsidRPr="004E42E5">
        <w:rPr>
          <w:lang w:eastAsia="en-US"/>
        </w:rPr>
        <w:t xml:space="preserve">2.1. </w:t>
      </w:r>
      <w:r w:rsidRPr="006C27E8">
        <w:t>Основные органы и учреждения, обеспечивающие учет детей:</w:t>
      </w:r>
    </w:p>
    <w:p w:rsidR="00A451BA" w:rsidRPr="009E088A" w:rsidRDefault="00A451BA" w:rsidP="004E42E5">
      <w:pPr>
        <w:autoSpaceDE w:val="0"/>
        <w:autoSpaceDN w:val="0"/>
        <w:adjustRightInd w:val="0"/>
        <w:ind w:firstLine="540"/>
        <w:jc w:val="both"/>
        <w:rPr>
          <w:lang w:eastAsia="en-US"/>
        </w:rPr>
      </w:pPr>
      <w:r>
        <w:rPr>
          <w:lang w:eastAsia="en-US"/>
        </w:rPr>
        <w:t>- Образовательные учреждения</w:t>
      </w:r>
    </w:p>
    <w:p w:rsidR="00A451BA" w:rsidRPr="00815525" w:rsidRDefault="00A451BA" w:rsidP="004E42E5">
      <w:pPr>
        <w:autoSpaceDE w:val="0"/>
        <w:autoSpaceDN w:val="0"/>
        <w:adjustRightInd w:val="0"/>
        <w:ind w:firstLine="540"/>
        <w:jc w:val="both"/>
        <w:rPr>
          <w:lang w:eastAsia="en-US"/>
        </w:rPr>
      </w:pPr>
      <w:r>
        <w:rPr>
          <w:lang w:eastAsia="en-US"/>
        </w:rPr>
        <w:t>-</w:t>
      </w:r>
      <w:r w:rsidRPr="009E088A">
        <w:rPr>
          <w:lang w:eastAsia="en-US"/>
        </w:rPr>
        <w:t xml:space="preserve"> Учреждения здравоохранения</w:t>
      </w:r>
      <w:r w:rsidRPr="00815525">
        <w:rPr>
          <w:lang w:eastAsia="en-US"/>
        </w:rPr>
        <w:t xml:space="preserve"> (в пределах своей компетенции, по согласованию)</w:t>
      </w:r>
    </w:p>
    <w:p w:rsidR="00A451BA" w:rsidRPr="00815525" w:rsidRDefault="00A451BA" w:rsidP="004E42E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Pr="00815525">
        <w:rPr>
          <w:rFonts w:ascii="Times New Roman" w:hAnsi="Times New Roman" w:cs="Times New Roman"/>
          <w:sz w:val="24"/>
          <w:szCs w:val="24"/>
        </w:rPr>
        <w:t xml:space="preserve"> Органы и учреждения системы профилактики безнадзорности и правонарушений несовершеннолетних (в пределах своей компетенции, по согласованию)</w:t>
      </w:r>
    </w:p>
    <w:p w:rsidR="00A451BA" w:rsidRPr="009E088A" w:rsidRDefault="00A451BA" w:rsidP="004E42E5">
      <w:pPr>
        <w:autoSpaceDE w:val="0"/>
        <w:autoSpaceDN w:val="0"/>
        <w:adjustRightInd w:val="0"/>
        <w:ind w:firstLine="540"/>
        <w:jc w:val="both"/>
        <w:rPr>
          <w:lang w:eastAsia="en-US"/>
        </w:rPr>
      </w:pPr>
      <w:r>
        <w:rPr>
          <w:lang w:eastAsia="en-US"/>
        </w:rPr>
        <w:t>- Администрации сельских поселений Переславского муниципального района (по согласованию)</w:t>
      </w:r>
    </w:p>
    <w:p w:rsidR="00A451BA" w:rsidRPr="009E088A" w:rsidRDefault="00A451BA" w:rsidP="004E42E5">
      <w:pPr>
        <w:autoSpaceDE w:val="0"/>
        <w:autoSpaceDN w:val="0"/>
        <w:adjustRightInd w:val="0"/>
        <w:ind w:firstLine="540"/>
        <w:jc w:val="both"/>
        <w:rPr>
          <w:lang w:eastAsia="en-US"/>
        </w:rPr>
      </w:pPr>
      <w:r>
        <w:rPr>
          <w:lang w:eastAsia="en-US"/>
        </w:rPr>
        <w:t>-</w:t>
      </w:r>
      <w:r w:rsidRPr="009E088A">
        <w:rPr>
          <w:lang w:eastAsia="en-US"/>
        </w:rPr>
        <w:t xml:space="preserve"> Департамент образования Администрации Переславского муниципального района Ярославской области (далее – Департамент образования).</w:t>
      </w:r>
    </w:p>
    <w:p w:rsidR="00A451BA" w:rsidRPr="004E42E5" w:rsidRDefault="00A451BA" w:rsidP="004E42E5">
      <w:pPr>
        <w:autoSpaceDE w:val="0"/>
        <w:autoSpaceDN w:val="0"/>
        <w:adjustRightInd w:val="0"/>
        <w:ind w:firstLine="540"/>
        <w:jc w:val="both"/>
        <w:rPr>
          <w:lang w:eastAsia="en-US"/>
        </w:rPr>
      </w:pPr>
      <w:r>
        <w:rPr>
          <w:lang w:eastAsia="en-US"/>
        </w:rPr>
        <w:t xml:space="preserve">2.2. </w:t>
      </w:r>
      <w:r w:rsidRPr="004E42E5">
        <w:rPr>
          <w:lang w:eastAsia="en-US"/>
        </w:rPr>
        <w:t xml:space="preserve">Организацию работы по учету детей, подлежащих обучению по образовательным программам дошкольного образования в образовательных </w:t>
      </w:r>
      <w:r>
        <w:rPr>
          <w:lang w:eastAsia="en-US"/>
        </w:rPr>
        <w:t>учреждениях Переславского муниципального района</w:t>
      </w:r>
      <w:r w:rsidRPr="004E42E5">
        <w:rPr>
          <w:lang w:eastAsia="en-US"/>
        </w:rPr>
        <w:t xml:space="preserve"> осуществляет </w:t>
      </w:r>
      <w:r>
        <w:rPr>
          <w:lang w:eastAsia="en-US"/>
        </w:rPr>
        <w:t>Департамент образования.</w:t>
      </w:r>
    </w:p>
    <w:p w:rsidR="00A451BA" w:rsidRPr="004E42E5" w:rsidRDefault="00A451BA" w:rsidP="004E42E5">
      <w:pPr>
        <w:autoSpaceDE w:val="0"/>
        <w:autoSpaceDN w:val="0"/>
        <w:adjustRightInd w:val="0"/>
        <w:ind w:firstLine="540"/>
        <w:jc w:val="both"/>
        <w:rPr>
          <w:lang w:eastAsia="en-US"/>
        </w:rPr>
      </w:pPr>
      <w:r w:rsidRPr="004E42E5">
        <w:rPr>
          <w:lang w:eastAsia="en-US"/>
        </w:rPr>
        <w:t>2.</w:t>
      </w:r>
      <w:r>
        <w:rPr>
          <w:lang w:eastAsia="en-US"/>
        </w:rPr>
        <w:t>3</w:t>
      </w:r>
      <w:r w:rsidRPr="004E42E5">
        <w:rPr>
          <w:lang w:eastAsia="en-US"/>
        </w:rPr>
        <w:t xml:space="preserve">. Учет детей осуществляется путем формирования единой информационной базы данных о детях, подлежащих обучению (далее - единая информационная база данных), которая формируется и хранится в </w:t>
      </w:r>
      <w:r>
        <w:rPr>
          <w:lang w:eastAsia="en-US"/>
        </w:rPr>
        <w:t xml:space="preserve">Департаменте </w:t>
      </w:r>
      <w:r w:rsidRPr="004E42E5">
        <w:rPr>
          <w:lang w:eastAsia="en-US"/>
        </w:rPr>
        <w:t>образования.</w:t>
      </w:r>
    </w:p>
    <w:p w:rsidR="00A451BA" w:rsidRPr="004E42E5" w:rsidRDefault="00A451BA" w:rsidP="004E42E5">
      <w:pPr>
        <w:autoSpaceDE w:val="0"/>
        <w:autoSpaceDN w:val="0"/>
        <w:adjustRightInd w:val="0"/>
        <w:ind w:firstLine="540"/>
        <w:jc w:val="both"/>
        <w:rPr>
          <w:lang w:eastAsia="en-US"/>
        </w:rPr>
      </w:pPr>
      <w:r w:rsidRPr="004E42E5">
        <w:rPr>
          <w:lang w:eastAsia="en-US"/>
        </w:rPr>
        <w:t>2.4. Источниками формирования единой информационной базы данных служат:</w:t>
      </w:r>
    </w:p>
    <w:p w:rsidR="00A451BA" w:rsidRPr="004E42E5" w:rsidRDefault="00A451BA" w:rsidP="004E42E5">
      <w:pPr>
        <w:autoSpaceDE w:val="0"/>
        <w:autoSpaceDN w:val="0"/>
        <w:adjustRightInd w:val="0"/>
        <w:ind w:firstLine="540"/>
        <w:jc w:val="both"/>
        <w:rPr>
          <w:lang w:eastAsia="en-US"/>
        </w:rPr>
      </w:pPr>
      <w:r w:rsidRPr="004E42E5">
        <w:rPr>
          <w:lang w:eastAsia="en-US"/>
        </w:rPr>
        <w:t xml:space="preserve">2.4.1. Данные образовательных </w:t>
      </w:r>
      <w:r>
        <w:rPr>
          <w:lang w:eastAsia="en-US"/>
        </w:rPr>
        <w:t>учреждений</w:t>
      </w:r>
      <w:r w:rsidRPr="004E42E5">
        <w:rPr>
          <w:lang w:eastAsia="en-US"/>
        </w:rPr>
        <w:t xml:space="preserve"> о детях, проживающих (постоянно или временно) на территории, за которой закреплен</w:t>
      </w:r>
      <w:r>
        <w:rPr>
          <w:lang w:eastAsia="en-US"/>
        </w:rPr>
        <w:t>о</w:t>
      </w:r>
      <w:r w:rsidRPr="004E42E5">
        <w:rPr>
          <w:lang w:eastAsia="en-US"/>
        </w:rPr>
        <w:t xml:space="preserve"> образовательн</w:t>
      </w:r>
      <w:r>
        <w:rPr>
          <w:lang w:eastAsia="en-US"/>
        </w:rPr>
        <w:t>ое</w:t>
      </w:r>
      <w:r w:rsidRPr="004E42E5">
        <w:rPr>
          <w:lang w:eastAsia="en-US"/>
        </w:rPr>
        <w:t xml:space="preserve"> </w:t>
      </w:r>
      <w:r>
        <w:rPr>
          <w:lang w:eastAsia="en-US"/>
        </w:rPr>
        <w:t>учреждение</w:t>
      </w:r>
      <w:r w:rsidRPr="004E42E5">
        <w:rPr>
          <w:lang w:eastAsia="en-US"/>
        </w:rPr>
        <w:t>, или пребывающих на данной территории, независимо от наличия (отсутствия) регистрации по месту жительства (пребывания).</w:t>
      </w:r>
    </w:p>
    <w:p w:rsidR="00A451BA" w:rsidRPr="004E42E5" w:rsidRDefault="00A451BA" w:rsidP="004E42E5">
      <w:pPr>
        <w:autoSpaceDE w:val="0"/>
        <w:autoSpaceDN w:val="0"/>
        <w:adjustRightInd w:val="0"/>
        <w:ind w:firstLine="540"/>
        <w:jc w:val="both"/>
        <w:rPr>
          <w:lang w:eastAsia="en-US"/>
        </w:rPr>
      </w:pPr>
      <w:r w:rsidRPr="004E42E5">
        <w:rPr>
          <w:lang w:eastAsia="en-US"/>
        </w:rPr>
        <w:t>2.4.2. Данные учреждений здравоохранения о детском населении, в том числе о детях, не зарегистрированных по месту жительства, но фактически проживающих на соответствующей территории.</w:t>
      </w:r>
    </w:p>
    <w:p w:rsidR="00A451BA" w:rsidRDefault="00A451BA" w:rsidP="004E42E5">
      <w:pPr>
        <w:autoSpaceDE w:val="0"/>
        <w:autoSpaceDN w:val="0"/>
        <w:adjustRightInd w:val="0"/>
        <w:ind w:firstLine="540"/>
        <w:jc w:val="both"/>
        <w:rPr>
          <w:lang w:eastAsia="en-US"/>
        </w:rPr>
      </w:pPr>
      <w:r w:rsidRPr="004E42E5">
        <w:rPr>
          <w:lang w:eastAsia="en-US"/>
        </w:rPr>
        <w:t>2.4.3. Данные о регистрации детей по месту жительства или месту пребывания (карточки регистрации, поквартирные карточки, домовые (поквартирные) книги и т.д.).</w:t>
      </w:r>
    </w:p>
    <w:p w:rsidR="00A451BA" w:rsidRDefault="00A451BA" w:rsidP="004E42E5">
      <w:pPr>
        <w:autoSpaceDE w:val="0"/>
        <w:autoSpaceDN w:val="0"/>
        <w:adjustRightInd w:val="0"/>
        <w:ind w:firstLine="540"/>
        <w:jc w:val="both"/>
        <w:rPr>
          <w:lang w:eastAsia="en-US"/>
        </w:rPr>
      </w:pPr>
      <w:r>
        <w:rPr>
          <w:lang w:eastAsia="en-US"/>
        </w:rPr>
        <w:t>2.5. Порядок постановки на учет детей, нуждающихся в предоставлении места в муниципальном образовательном учреждении, реализующим программу дошкольного образования, регулируется постановлением Администрации Переславского муниципального района от 29.08.2014 № 1385 «Об утверждении Порядка комплектования муниципальных образовательных организаций, реализующих программу дошкольного образования в Переславском муниципальном районе.</w:t>
      </w:r>
    </w:p>
    <w:p w:rsidR="00A451BA" w:rsidRPr="004E42E5" w:rsidRDefault="00A451BA" w:rsidP="004E42E5">
      <w:pPr>
        <w:autoSpaceDE w:val="0"/>
        <w:autoSpaceDN w:val="0"/>
        <w:adjustRightInd w:val="0"/>
        <w:ind w:firstLine="540"/>
        <w:jc w:val="both"/>
        <w:rPr>
          <w:lang w:eastAsia="en-US"/>
        </w:rPr>
      </w:pPr>
    </w:p>
    <w:p w:rsidR="00A451BA" w:rsidRDefault="00A451BA" w:rsidP="006D427A">
      <w:pPr>
        <w:pStyle w:val="ConsPlusNormal"/>
        <w:jc w:val="center"/>
        <w:outlineLvl w:val="0"/>
        <w:rPr>
          <w:rFonts w:ascii="Times New Roman" w:hAnsi="Times New Roman" w:cs="Times New Roman"/>
          <w:b/>
          <w:sz w:val="24"/>
          <w:szCs w:val="24"/>
          <w:lang w:eastAsia="ru-RU"/>
        </w:rPr>
      </w:pPr>
      <w:r w:rsidRPr="006D427A">
        <w:rPr>
          <w:rFonts w:ascii="Times New Roman" w:hAnsi="Times New Roman" w:cs="Times New Roman"/>
          <w:b/>
          <w:sz w:val="24"/>
          <w:szCs w:val="24"/>
        </w:rPr>
        <w:t xml:space="preserve">3. </w:t>
      </w:r>
      <w:r w:rsidRPr="006D427A">
        <w:rPr>
          <w:rFonts w:ascii="Times New Roman" w:hAnsi="Times New Roman" w:cs="Times New Roman"/>
          <w:b/>
          <w:sz w:val="24"/>
          <w:szCs w:val="24"/>
          <w:lang w:eastAsia="ru-RU"/>
        </w:rPr>
        <w:t>Представление информации образовательными учреждениями, реализующими образовательные программы дошкольного образования</w:t>
      </w:r>
    </w:p>
    <w:p w:rsidR="00A451BA" w:rsidRDefault="00A451BA" w:rsidP="009F76CE">
      <w:pPr>
        <w:pStyle w:val="ConsPlusNonformat"/>
        <w:ind w:firstLine="709"/>
        <w:jc w:val="both"/>
        <w:rPr>
          <w:rFonts w:ascii="Times New Roman" w:hAnsi="Times New Roman" w:cs="Times New Roman"/>
          <w:sz w:val="24"/>
          <w:szCs w:val="24"/>
        </w:rPr>
      </w:pPr>
    </w:p>
    <w:p w:rsidR="00A451BA" w:rsidRDefault="00A451BA" w:rsidP="009F76CE">
      <w:pPr>
        <w:pStyle w:val="ConsPlusNonformat"/>
        <w:ind w:firstLine="709"/>
        <w:jc w:val="both"/>
        <w:rPr>
          <w:rFonts w:ascii="Times New Roman" w:hAnsi="Times New Roman" w:cs="Times New Roman"/>
          <w:sz w:val="24"/>
          <w:szCs w:val="24"/>
        </w:rPr>
      </w:pPr>
      <w:hyperlink r:id="rId7" w:history="1">
        <w:r w:rsidRPr="00F171D1">
          <w:rPr>
            <w:rFonts w:ascii="Times New Roman" w:hAnsi="Times New Roman" w:cs="Times New Roman"/>
            <w:sz w:val="24"/>
            <w:szCs w:val="24"/>
          </w:rPr>
          <w:t>Сведения</w:t>
        </w:r>
      </w:hyperlink>
      <w:r w:rsidRPr="00F171D1">
        <w:rPr>
          <w:rFonts w:ascii="Times New Roman" w:hAnsi="Times New Roman" w:cs="Times New Roman"/>
          <w:sz w:val="24"/>
          <w:szCs w:val="24"/>
        </w:rPr>
        <w:t xml:space="preserve"> о детях в возрасте от 2 месяцев до 7 лет, в исключительных случаях до 8 лет, имеющих право посещать, но не посещающих и посещающих муниципальные дошкольные образовательные </w:t>
      </w:r>
      <w:r w:rsidRPr="00E66F24">
        <w:rPr>
          <w:rFonts w:ascii="Times New Roman" w:hAnsi="Times New Roman" w:cs="Times New Roman"/>
          <w:sz w:val="24"/>
          <w:szCs w:val="24"/>
        </w:rPr>
        <w:t>учреждения</w:t>
      </w:r>
      <w:r w:rsidRPr="00F171D1">
        <w:rPr>
          <w:rFonts w:ascii="Times New Roman" w:hAnsi="Times New Roman" w:cs="Times New Roman"/>
          <w:sz w:val="24"/>
          <w:szCs w:val="24"/>
        </w:rPr>
        <w:t xml:space="preserve">, дошкольные группы муниципальных </w:t>
      </w:r>
      <w:r w:rsidRPr="00E66F24">
        <w:rPr>
          <w:rFonts w:ascii="Times New Roman" w:hAnsi="Times New Roman" w:cs="Times New Roman"/>
          <w:sz w:val="24"/>
          <w:szCs w:val="24"/>
        </w:rPr>
        <w:t>учреждений</w:t>
      </w:r>
      <w:r w:rsidRPr="00F171D1">
        <w:rPr>
          <w:rFonts w:ascii="Times New Roman" w:hAnsi="Times New Roman" w:cs="Times New Roman"/>
          <w:sz w:val="24"/>
          <w:szCs w:val="24"/>
        </w:rPr>
        <w:t xml:space="preserve">, реализующих образовательные программы начального общего, основного общего, среднего общего образования, предоставляются руководителями указанных </w:t>
      </w:r>
      <w:r w:rsidRPr="00E66F24">
        <w:rPr>
          <w:rFonts w:ascii="Times New Roman" w:hAnsi="Times New Roman" w:cs="Times New Roman"/>
          <w:sz w:val="24"/>
          <w:szCs w:val="24"/>
        </w:rPr>
        <w:t>учреждений</w:t>
      </w:r>
      <w:r w:rsidRPr="00F171D1">
        <w:rPr>
          <w:rFonts w:ascii="Times New Roman" w:hAnsi="Times New Roman" w:cs="Times New Roman"/>
          <w:sz w:val="24"/>
          <w:szCs w:val="24"/>
        </w:rPr>
        <w:t xml:space="preserve"> в </w:t>
      </w:r>
      <w:r w:rsidRPr="00E66F24">
        <w:rPr>
          <w:rFonts w:ascii="Times New Roman" w:hAnsi="Times New Roman" w:cs="Times New Roman"/>
          <w:sz w:val="24"/>
          <w:szCs w:val="24"/>
        </w:rPr>
        <w:t>Департамент</w:t>
      </w:r>
      <w:r w:rsidRPr="00F171D1">
        <w:rPr>
          <w:rFonts w:ascii="Times New Roman" w:hAnsi="Times New Roman" w:cs="Times New Roman"/>
          <w:sz w:val="24"/>
          <w:szCs w:val="24"/>
        </w:rPr>
        <w:t xml:space="preserve"> образования ежегодно по состоянию на </w:t>
      </w:r>
      <w:r w:rsidRPr="00E66F24">
        <w:rPr>
          <w:rFonts w:ascii="Times New Roman" w:hAnsi="Times New Roman" w:cs="Times New Roman"/>
          <w:sz w:val="24"/>
          <w:szCs w:val="24"/>
        </w:rPr>
        <w:t>1</w:t>
      </w:r>
      <w:r w:rsidRPr="00F171D1">
        <w:rPr>
          <w:rFonts w:ascii="Times New Roman" w:hAnsi="Times New Roman" w:cs="Times New Roman"/>
          <w:sz w:val="24"/>
          <w:szCs w:val="24"/>
        </w:rPr>
        <w:t xml:space="preserve"> сентября текущего года по установленной форме (приложение </w:t>
      </w:r>
      <w:r>
        <w:rPr>
          <w:rFonts w:ascii="Times New Roman" w:hAnsi="Times New Roman" w:cs="Times New Roman"/>
          <w:sz w:val="24"/>
          <w:szCs w:val="24"/>
        </w:rPr>
        <w:t>1</w:t>
      </w:r>
      <w:r w:rsidRPr="009817A3">
        <w:rPr>
          <w:rFonts w:ascii="Times New Roman" w:hAnsi="Times New Roman" w:cs="Times New Roman"/>
          <w:sz w:val="24"/>
          <w:szCs w:val="24"/>
        </w:rPr>
        <w:t xml:space="preserve"> к настоящему Положению</w:t>
      </w:r>
      <w:r w:rsidRPr="00F171D1">
        <w:rPr>
          <w:rFonts w:ascii="Times New Roman" w:hAnsi="Times New Roman" w:cs="Times New Roman"/>
          <w:sz w:val="24"/>
          <w:szCs w:val="24"/>
        </w:rPr>
        <w:t>).</w:t>
      </w:r>
    </w:p>
    <w:p w:rsidR="00A451BA" w:rsidRDefault="00A451BA" w:rsidP="009F76CE">
      <w:pPr>
        <w:pStyle w:val="ConsPlusNonformat"/>
        <w:ind w:firstLine="709"/>
        <w:jc w:val="both"/>
        <w:rPr>
          <w:rFonts w:ascii="Times New Roman" w:hAnsi="Times New Roman" w:cs="Times New Roman"/>
          <w:sz w:val="24"/>
          <w:szCs w:val="24"/>
        </w:rPr>
      </w:pPr>
    </w:p>
    <w:p w:rsidR="00A451BA" w:rsidRDefault="00A451BA" w:rsidP="009F76CE">
      <w:pPr>
        <w:pStyle w:val="ConsPlusNonformat"/>
        <w:ind w:firstLine="709"/>
        <w:jc w:val="both"/>
        <w:rPr>
          <w:rFonts w:ascii="Times New Roman" w:hAnsi="Times New Roman" w:cs="Times New Roman"/>
          <w:sz w:val="24"/>
          <w:szCs w:val="24"/>
        </w:rPr>
      </w:pPr>
    </w:p>
    <w:p w:rsidR="00A451BA" w:rsidRDefault="00A451BA" w:rsidP="009F76CE">
      <w:pPr>
        <w:pStyle w:val="ConsPlusNonformat"/>
        <w:ind w:firstLine="709"/>
        <w:jc w:val="both"/>
        <w:rPr>
          <w:rFonts w:ascii="Times New Roman" w:hAnsi="Times New Roman" w:cs="Times New Roman"/>
          <w:sz w:val="24"/>
          <w:szCs w:val="24"/>
        </w:rPr>
      </w:pPr>
    </w:p>
    <w:p w:rsidR="00A451BA" w:rsidRDefault="00A451BA" w:rsidP="009F76CE">
      <w:pPr>
        <w:pStyle w:val="ConsPlusNonformat"/>
        <w:ind w:firstLine="709"/>
        <w:jc w:val="both"/>
        <w:rPr>
          <w:rFonts w:ascii="Times New Roman" w:hAnsi="Times New Roman" w:cs="Times New Roman"/>
          <w:sz w:val="24"/>
          <w:szCs w:val="24"/>
        </w:rPr>
      </w:pPr>
    </w:p>
    <w:p w:rsidR="00A451BA" w:rsidRDefault="00A451BA" w:rsidP="009F76CE">
      <w:pPr>
        <w:pStyle w:val="ConsPlusNonformat"/>
        <w:ind w:firstLine="709"/>
        <w:jc w:val="both"/>
        <w:rPr>
          <w:rFonts w:ascii="Times New Roman" w:hAnsi="Times New Roman" w:cs="Times New Roman"/>
          <w:sz w:val="24"/>
          <w:szCs w:val="24"/>
        </w:rPr>
      </w:pPr>
    </w:p>
    <w:p w:rsidR="00A451BA" w:rsidRPr="008C509A" w:rsidRDefault="00A451BA" w:rsidP="00206C90">
      <w:pPr>
        <w:autoSpaceDE w:val="0"/>
        <w:autoSpaceDN w:val="0"/>
        <w:adjustRightInd w:val="0"/>
        <w:jc w:val="center"/>
        <w:rPr>
          <w:b/>
          <w:lang w:eastAsia="en-US"/>
        </w:rPr>
      </w:pPr>
      <w:r w:rsidRPr="008C509A">
        <w:rPr>
          <w:b/>
          <w:lang w:eastAsia="en-US"/>
        </w:rPr>
        <w:t>4. Компетенция учреждений и организаций по обеспечению учета детей</w:t>
      </w:r>
    </w:p>
    <w:p w:rsidR="00A451BA" w:rsidRDefault="00A451BA" w:rsidP="00206C90">
      <w:pPr>
        <w:autoSpaceDE w:val="0"/>
        <w:autoSpaceDN w:val="0"/>
        <w:adjustRightInd w:val="0"/>
        <w:ind w:firstLine="540"/>
        <w:jc w:val="both"/>
        <w:rPr>
          <w:lang w:eastAsia="en-US"/>
        </w:rPr>
      </w:pPr>
    </w:p>
    <w:p w:rsidR="00A451BA" w:rsidRPr="00ED0E5F" w:rsidRDefault="00A451BA" w:rsidP="00E562B5">
      <w:pPr>
        <w:autoSpaceDE w:val="0"/>
        <w:autoSpaceDN w:val="0"/>
        <w:adjustRightInd w:val="0"/>
        <w:ind w:firstLine="709"/>
        <w:jc w:val="both"/>
        <w:rPr>
          <w:lang w:eastAsia="en-US"/>
        </w:rPr>
      </w:pPr>
      <w:r w:rsidRPr="00ED0E5F">
        <w:rPr>
          <w:lang w:eastAsia="en-US"/>
        </w:rPr>
        <w:t>4.1. Департамент образования:</w:t>
      </w:r>
    </w:p>
    <w:p w:rsidR="00A451BA" w:rsidRPr="00ED0E5F" w:rsidRDefault="00A451BA" w:rsidP="00E562B5">
      <w:pPr>
        <w:pStyle w:val="ConsPlusNormal"/>
        <w:ind w:firstLine="709"/>
        <w:jc w:val="both"/>
        <w:rPr>
          <w:rFonts w:ascii="Times New Roman" w:hAnsi="Times New Roman" w:cs="Times New Roman"/>
          <w:sz w:val="24"/>
          <w:szCs w:val="24"/>
        </w:rPr>
      </w:pPr>
      <w:r w:rsidRPr="00ED0E5F">
        <w:rPr>
          <w:rFonts w:ascii="Times New Roman" w:hAnsi="Times New Roman" w:cs="Times New Roman"/>
          <w:sz w:val="24"/>
          <w:szCs w:val="24"/>
        </w:rPr>
        <w:t xml:space="preserve">4.1.1. Осуществляет учет детей, подлежащих обучению по образовательным программам </w:t>
      </w:r>
      <w:r>
        <w:rPr>
          <w:rFonts w:ascii="Times New Roman" w:hAnsi="Times New Roman" w:cs="Times New Roman"/>
          <w:sz w:val="24"/>
          <w:szCs w:val="24"/>
        </w:rPr>
        <w:t>дошкольного</w:t>
      </w:r>
      <w:r w:rsidRPr="00ED0E5F">
        <w:rPr>
          <w:rFonts w:ascii="Times New Roman" w:hAnsi="Times New Roman" w:cs="Times New Roman"/>
          <w:sz w:val="24"/>
          <w:szCs w:val="24"/>
        </w:rPr>
        <w:t xml:space="preserve"> образования в образовательных учреждениях Переславского муниципального района. </w:t>
      </w:r>
    </w:p>
    <w:p w:rsidR="00A451BA" w:rsidRPr="00ED0E5F" w:rsidRDefault="00A451BA" w:rsidP="00E562B5">
      <w:pPr>
        <w:autoSpaceDE w:val="0"/>
        <w:autoSpaceDN w:val="0"/>
        <w:adjustRightInd w:val="0"/>
        <w:ind w:firstLine="709"/>
        <w:jc w:val="both"/>
      </w:pPr>
      <w:r w:rsidRPr="00ED0E5F">
        <w:rPr>
          <w:lang w:eastAsia="en-US"/>
        </w:rPr>
        <w:t xml:space="preserve">4.1.2. </w:t>
      </w:r>
      <w:r w:rsidRPr="00ED0E5F">
        <w:t>Организует регулярный прием,</w:t>
      </w:r>
      <w:r w:rsidRPr="00ED0E5F">
        <w:rPr>
          <w:lang w:eastAsia="en-US"/>
        </w:rPr>
        <w:t xml:space="preserve"> хранение и анализ информации</w:t>
      </w:r>
      <w:r w:rsidRPr="00ED0E5F">
        <w:t xml:space="preserve"> о детях, подлежащих включению в единую информационную базу данных, своевременно осуществляет ее корректировку в соответствии с информацией, полученной от образовательных учреждений, реализующих образовательные программы </w:t>
      </w:r>
      <w:r>
        <w:t>дошкольного</w:t>
      </w:r>
      <w:r w:rsidRPr="00ED0E5F">
        <w:t xml:space="preserve"> образования.</w:t>
      </w:r>
    </w:p>
    <w:p w:rsidR="00A451BA" w:rsidRPr="00ED0E5F" w:rsidRDefault="00A451BA" w:rsidP="00E562B5">
      <w:pPr>
        <w:autoSpaceDE w:val="0"/>
        <w:autoSpaceDN w:val="0"/>
        <w:adjustRightInd w:val="0"/>
        <w:ind w:firstLine="709"/>
        <w:jc w:val="both"/>
        <w:rPr>
          <w:lang w:eastAsia="en-US"/>
        </w:rPr>
      </w:pPr>
      <w:r w:rsidRPr="00ED0E5F">
        <w:rPr>
          <w:lang w:eastAsia="en-US"/>
        </w:rPr>
        <w:t xml:space="preserve">4.1.3. Формирует </w:t>
      </w:r>
      <w:r>
        <w:rPr>
          <w:lang w:eastAsia="en-US"/>
        </w:rPr>
        <w:t xml:space="preserve">единую информационную </w:t>
      </w:r>
      <w:r w:rsidRPr="00ED0E5F">
        <w:rPr>
          <w:lang w:eastAsia="en-US"/>
        </w:rPr>
        <w:t xml:space="preserve">базу данных о детях, подлежащих обязательному обучению в образовательных учреждениях в электронном виде согласно </w:t>
      </w:r>
      <w:hyperlink r:id="rId8" w:history="1">
        <w:r w:rsidRPr="00ED0E5F">
          <w:rPr>
            <w:lang w:eastAsia="en-US"/>
          </w:rPr>
          <w:t xml:space="preserve"> п. 3.1. - 3.4. раздела 3</w:t>
        </w:r>
      </w:hyperlink>
      <w:r w:rsidRPr="00ED0E5F">
        <w:rPr>
          <w:lang w:eastAsia="en-US"/>
        </w:rPr>
        <w:t xml:space="preserve"> настоящего положения.</w:t>
      </w:r>
    </w:p>
    <w:p w:rsidR="00A451BA" w:rsidRPr="00ED0E5F" w:rsidRDefault="00A451BA" w:rsidP="00E562B5">
      <w:pPr>
        <w:autoSpaceDE w:val="0"/>
        <w:autoSpaceDN w:val="0"/>
        <w:adjustRightInd w:val="0"/>
        <w:ind w:firstLine="709"/>
        <w:jc w:val="both"/>
        <w:rPr>
          <w:lang w:eastAsia="en-US"/>
        </w:rPr>
      </w:pPr>
      <w:r w:rsidRPr="00ED0E5F">
        <w:rPr>
          <w:lang w:eastAsia="en-US"/>
        </w:rPr>
        <w:t>4.1.4. Осуществляет организационное и методическое руководство деятельности образовательных учреждений по учету детей, контролирует ведение установленной документации по учету и движению обучающихся, проживающих на территории Переславского муниципального района.</w:t>
      </w:r>
    </w:p>
    <w:p w:rsidR="00A451BA" w:rsidRPr="00ED0E5F" w:rsidRDefault="00A451BA" w:rsidP="00E562B5">
      <w:pPr>
        <w:widowControl w:val="0"/>
        <w:autoSpaceDE w:val="0"/>
        <w:autoSpaceDN w:val="0"/>
        <w:adjustRightInd w:val="0"/>
        <w:ind w:firstLine="709"/>
        <w:jc w:val="both"/>
        <w:rPr>
          <w:lang w:eastAsia="en-US"/>
        </w:rPr>
      </w:pPr>
      <w:r w:rsidRPr="00ED0E5F">
        <w:rPr>
          <w:lang w:eastAsia="en-US"/>
        </w:rPr>
        <w:t xml:space="preserve">4.1.5. Контролирует деятельность образовательных учреждений по сбору данных о детях, подлежащих обучению по образовательным программам </w:t>
      </w:r>
      <w:r>
        <w:rPr>
          <w:lang w:eastAsia="en-US"/>
        </w:rPr>
        <w:t>дошкольного</w:t>
      </w:r>
      <w:r w:rsidRPr="00ED0E5F">
        <w:rPr>
          <w:lang w:eastAsia="en-US"/>
        </w:rPr>
        <w:t xml:space="preserve"> образования в образовательных учреждениях, о детях, не получающих образование.</w:t>
      </w:r>
    </w:p>
    <w:p w:rsidR="00A451BA" w:rsidRPr="00ED0E5F" w:rsidRDefault="00A451BA" w:rsidP="00E562B5">
      <w:pPr>
        <w:autoSpaceDE w:val="0"/>
        <w:autoSpaceDN w:val="0"/>
        <w:adjustRightInd w:val="0"/>
        <w:ind w:firstLine="709"/>
        <w:jc w:val="both"/>
        <w:rPr>
          <w:lang w:eastAsia="en-US"/>
        </w:rPr>
      </w:pPr>
      <w:r w:rsidRPr="00ED0E5F">
        <w:rPr>
          <w:lang w:eastAsia="en-US"/>
        </w:rPr>
        <w:t xml:space="preserve">4.1.6. Обеспечивает координацию взаимодействия организаторов учета детей, подлежащих обучению по образовательным программам </w:t>
      </w:r>
      <w:r>
        <w:rPr>
          <w:lang w:eastAsia="en-US"/>
        </w:rPr>
        <w:t>дошкольного</w:t>
      </w:r>
      <w:r w:rsidRPr="00ED0E5F">
        <w:rPr>
          <w:lang w:eastAsia="en-US"/>
        </w:rPr>
        <w:t xml:space="preserve"> образования.</w:t>
      </w:r>
    </w:p>
    <w:p w:rsidR="00A451BA" w:rsidRPr="00ED0E5F" w:rsidRDefault="00A451BA" w:rsidP="00E562B5">
      <w:pPr>
        <w:ind w:firstLine="709"/>
        <w:jc w:val="both"/>
      </w:pPr>
      <w:r>
        <w:t>4.1.7</w:t>
      </w:r>
      <w:r w:rsidRPr="00ED0E5F">
        <w:t>.</w:t>
      </w:r>
      <w:r w:rsidRPr="00ED0E5F">
        <w:tab/>
        <w:t>Осуществляет хранение списков детей, внесенных в единую информационную базу данных, до получения ими общего образования.</w:t>
      </w:r>
    </w:p>
    <w:p w:rsidR="00A451BA" w:rsidRPr="00ED0E5F" w:rsidRDefault="00A451BA" w:rsidP="00E562B5">
      <w:pPr>
        <w:ind w:firstLine="709"/>
        <w:jc w:val="both"/>
      </w:pPr>
      <w:r w:rsidRPr="00ED0E5F">
        <w:t>4.1.</w:t>
      </w:r>
      <w:r>
        <w:t>9</w:t>
      </w:r>
      <w:r w:rsidRPr="00ED0E5F">
        <w:t>.</w:t>
      </w:r>
      <w:r w:rsidRPr="00ED0E5F">
        <w:tab/>
        <w:t xml:space="preserve">Обеспечивает надлежащую защиту сведений, содержащих персональные данные, а также обработку персональных данных о детях в соответствии с требованиями Федерального </w:t>
      </w:r>
      <w:hyperlink r:id="rId9" w:history="1">
        <w:r w:rsidRPr="00ED0E5F">
          <w:t>закона</w:t>
        </w:r>
      </w:hyperlink>
      <w:r w:rsidRPr="00ED0E5F">
        <w:t xml:space="preserve"> от 27.07.2006 № 149-ФЗ «Об информации, информационных технологиях и защите информации», Федерального </w:t>
      </w:r>
      <w:hyperlink r:id="rId10" w:history="1">
        <w:r w:rsidRPr="00ED0E5F">
          <w:t>закона</w:t>
        </w:r>
      </w:hyperlink>
      <w:r w:rsidRPr="00ED0E5F">
        <w:t xml:space="preserve"> от 27.07.2006 № 152-ФЗ №О персональных данных».</w:t>
      </w:r>
    </w:p>
    <w:p w:rsidR="00A451BA" w:rsidRPr="00CF173C" w:rsidRDefault="00A451BA" w:rsidP="00E562B5">
      <w:pPr>
        <w:tabs>
          <w:tab w:val="left" w:pos="540"/>
        </w:tabs>
        <w:suppressAutoHyphens/>
        <w:ind w:firstLine="709"/>
        <w:jc w:val="both"/>
        <w:rPr>
          <w:lang w:eastAsia="ar-SA"/>
        </w:rPr>
      </w:pPr>
      <w:r>
        <w:t>4.2. Образовательные у</w:t>
      </w:r>
      <w:r w:rsidRPr="00CF173C">
        <w:rPr>
          <w:lang w:eastAsia="ar-SA"/>
        </w:rPr>
        <w:t>чреждения, осуществляющие образовательную деятельность по программам дошкольного образования:</w:t>
      </w:r>
    </w:p>
    <w:p w:rsidR="00A451BA" w:rsidRPr="00ED0E5F" w:rsidRDefault="00A451BA" w:rsidP="00D41591">
      <w:pPr>
        <w:autoSpaceDE w:val="0"/>
        <w:autoSpaceDN w:val="0"/>
        <w:adjustRightInd w:val="0"/>
        <w:ind w:firstLine="709"/>
        <w:jc w:val="both"/>
      </w:pPr>
      <w:r w:rsidRPr="00ED0E5F">
        <w:t xml:space="preserve">4.2.1. Организуют работу по учету детей в возрасте от </w:t>
      </w:r>
      <w:r>
        <w:t>2</w:t>
      </w:r>
      <w:r w:rsidRPr="00ED0E5F">
        <w:t xml:space="preserve"> месяцев до </w:t>
      </w:r>
      <w:r>
        <w:t>7</w:t>
      </w:r>
      <w:r w:rsidRPr="00ED0E5F">
        <w:t xml:space="preserve"> лет, проживающих на территориях, за которыми закреплены данные учреждения, и представляют информацию в Департамент образования в соответствии с </w:t>
      </w:r>
      <w:hyperlink r:id="rId11" w:history="1">
        <w:r w:rsidRPr="00ED0E5F">
          <w:t>разделом 3</w:t>
        </w:r>
      </w:hyperlink>
      <w:r w:rsidRPr="00ED0E5F">
        <w:t xml:space="preserve"> настоящего Положения.</w:t>
      </w:r>
    </w:p>
    <w:p w:rsidR="00A451BA" w:rsidRPr="00ED0E5F" w:rsidRDefault="00A451BA" w:rsidP="00D41591">
      <w:pPr>
        <w:autoSpaceDE w:val="0"/>
        <w:autoSpaceDN w:val="0"/>
        <w:adjustRightInd w:val="0"/>
        <w:ind w:firstLine="709"/>
        <w:jc w:val="both"/>
      </w:pPr>
      <w:r w:rsidRPr="00ED0E5F">
        <w:t>4.2.2. Уточняют в случае необходимости полученные данные в учреждениях здравоохранения и (или) в администрациях сельских поселений Переславского муниципального района.</w:t>
      </w:r>
    </w:p>
    <w:p w:rsidR="00A451BA" w:rsidRPr="00ED0E5F" w:rsidRDefault="00A451BA" w:rsidP="00D41591">
      <w:pPr>
        <w:autoSpaceDE w:val="0"/>
        <w:autoSpaceDN w:val="0"/>
        <w:adjustRightInd w:val="0"/>
        <w:ind w:firstLine="709"/>
        <w:jc w:val="both"/>
      </w:pPr>
      <w:r w:rsidRPr="00ED0E5F">
        <w:t>4.2.3. Осуществляют систематический контроль за посещением занятий обучающихся</w:t>
      </w:r>
      <w:r>
        <w:t xml:space="preserve"> (воспитанников)</w:t>
      </w:r>
      <w:r w:rsidRPr="00ED0E5F">
        <w:t>, ведут индивидуальную профилактическую работу с обучающимися</w:t>
      </w:r>
      <w:r>
        <w:t xml:space="preserve"> (воспитанниками)</w:t>
      </w:r>
      <w:r w:rsidRPr="00ED0E5F">
        <w:t>, имеющими проблемы в поведении, обучении, развитии и социальной адаптации.</w:t>
      </w:r>
    </w:p>
    <w:p w:rsidR="00A451BA" w:rsidRPr="00ED0E5F" w:rsidRDefault="00A451BA" w:rsidP="00AE0CAC">
      <w:pPr>
        <w:autoSpaceDE w:val="0"/>
        <w:autoSpaceDN w:val="0"/>
        <w:adjustRightInd w:val="0"/>
        <w:ind w:firstLine="709"/>
        <w:jc w:val="both"/>
        <w:rPr>
          <w:lang w:eastAsia="en-US"/>
        </w:rPr>
      </w:pPr>
      <w:r w:rsidRPr="00ED0E5F">
        <w:t>4.2.</w:t>
      </w:r>
      <w:r>
        <w:t>4</w:t>
      </w:r>
      <w:r w:rsidRPr="00ED0E5F">
        <w:t xml:space="preserve">. </w:t>
      </w:r>
      <w:r w:rsidRPr="00ED0E5F">
        <w:rPr>
          <w:lang w:eastAsia="en-US"/>
        </w:rPr>
        <w:t xml:space="preserve">Обеспечивают надлежащую защиту сведений, содержащих персональные данные о детях, в соответствии с требованиями Федерального </w:t>
      </w:r>
      <w:hyperlink r:id="rId12" w:history="1">
        <w:r w:rsidRPr="00ED0E5F">
          <w:rPr>
            <w:lang w:eastAsia="en-US"/>
          </w:rPr>
          <w:t>закона</w:t>
        </w:r>
      </w:hyperlink>
      <w:r w:rsidRPr="00ED0E5F">
        <w:rPr>
          <w:lang w:eastAsia="en-US"/>
        </w:rPr>
        <w:t xml:space="preserve"> от 27 июля 2006 года № 152-ФЗ «О персональных данных».</w:t>
      </w:r>
    </w:p>
    <w:p w:rsidR="00A451BA" w:rsidRPr="00ED0E5F" w:rsidRDefault="00A451BA" w:rsidP="00AE0CAC">
      <w:pPr>
        <w:autoSpaceDE w:val="0"/>
        <w:autoSpaceDN w:val="0"/>
        <w:adjustRightInd w:val="0"/>
        <w:ind w:firstLine="709"/>
        <w:jc w:val="both"/>
        <w:rPr>
          <w:lang w:eastAsia="en-US"/>
        </w:rPr>
      </w:pPr>
      <w:r w:rsidRPr="00ED0E5F">
        <w:rPr>
          <w:lang w:eastAsia="en-US"/>
        </w:rPr>
        <w:t>4.3. Учреждения здравоохранения, о</w:t>
      </w:r>
      <w:r w:rsidRPr="00ED0E5F">
        <w:t xml:space="preserve">рганы и учреждения системы профилактики безнадзорности и правонарушений несовершеннолетних, </w:t>
      </w:r>
      <w:r w:rsidRPr="00ED0E5F">
        <w:rPr>
          <w:lang w:eastAsia="en-US"/>
        </w:rPr>
        <w:t>Администрации сельских поселений Переславского муниципального района:</w:t>
      </w:r>
    </w:p>
    <w:p w:rsidR="00A451BA" w:rsidRPr="00ED0E5F" w:rsidRDefault="00A451BA" w:rsidP="00AE0CAC">
      <w:pPr>
        <w:pStyle w:val="ConsPlusNormal"/>
        <w:ind w:firstLine="709"/>
        <w:jc w:val="both"/>
        <w:rPr>
          <w:rFonts w:ascii="Times New Roman" w:hAnsi="Times New Roman" w:cs="Times New Roman"/>
          <w:sz w:val="24"/>
          <w:szCs w:val="24"/>
        </w:rPr>
      </w:pPr>
      <w:r w:rsidRPr="00ED0E5F">
        <w:rPr>
          <w:rFonts w:ascii="Times New Roman" w:hAnsi="Times New Roman" w:cs="Times New Roman"/>
          <w:sz w:val="24"/>
          <w:szCs w:val="24"/>
        </w:rPr>
        <w:t>4.3.1. Оказывают содействие Департаменту образования и образовательным учреждениям с целью уточнения сведений по детскому населению в пределах своей компетенции.</w:t>
      </w:r>
    </w:p>
    <w:p w:rsidR="00A451BA" w:rsidRDefault="00A451BA" w:rsidP="009F76CE">
      <w:pPr>
        <w:pStyle w:val="ConsPlusNonformat"/>
        <w:ind w:firstLine="709"/>
        <w:jc w:val="both"/>
        <w:rPr>
          <w:rFonts w:ascii="Times New Roman" w:hAnsi="Times New Roman" w:cs="Times New Roman"/>
          <w:sz w:val="24"/>
          <w:szCs w:val="24"/>
        </w:rPr>
      </w:pPr>
    </w:p>
    <w:p w:rsidR="00A451BA" w:rsidRDefault="00A451BA">
      <w:pPr>
        <w:spacing w:after="200" w:line="276" w:lineRule="auto"/>
        <w:rPr>
          <w:lang w:eastAsia="en-US"/>
        </w:rPr>
      </w:pPr>
    </w:p>
    <w:p w:rsidR="00A451BA" w:rsidRDefault="00A451BA">
      <w:pPr>
        <w:spacing w:after="200" w:line="276" w:lineRule="auto"/>
        <w:rPr>
          <w:lang w:eastAsia="en-US"/>
        </w:rPr>
      </w:pPr>
    </w:p>
    <w:p w:rsidR="00A451BA" w:rsidRDefault="00A451BA" w:rsidP="00090514">
      <w:pPr>
        <w:spacing w:after="200" w:line="276" w:lineRule="auto"/>
      </w:pPr>
      <w:r>
        <w:rPr>
          <w:lang w:eastAsia="en-US"/>
        </w:rPr>
        <w:br w:type="page"/>
      </w:r>
      <w:r>
        <w:t xml:space="preserve">                                                                                      Приложение 2 </w:t>
      </w:r>
    </w:p>
    <w:p w:rsidR="00A451BA" w:rsidRDefault="00A451BA" w:rsidP="00852CA1">
      <w:pPr>
        <w:jc w:val="both"/>
      </w:pPr>
      <w:r>
        <w:t xml:space="preserve">                                                                                       к Постановлению Администрации</w:t>
      </w:r>
    </w:p>
    <w:p w:rsidR="00A451BA" w:rsidRDefault="00A451BA" w:rsidP="00852CA1">
      <w:pPr>
        <w:jc w:val="both"/>
      </w:pPr>
      <w:r>
        <w:t xml:space="preserve">                                                                                       Переславского муниципального района</w:t>
      </w:r>
    </w:p>
    <w:p w:rsidR="00A451BA" w:rsidRDefault="00A451BA" w:rsidP="00852CA1">
      <w:pPr>
        <w:jc w:val="right"/>
      </w:pPr>
      <w:r>
        <w:t>от_____________________ №_________</w:t>
      </w:r>
    </w:p>
    <w:p w:rsidR="00A451BA" w:rsidRDefault="00A451BA" w:rsidP="00852CA1">
      <w:pPr>
        <w:jc w:val="right"/>
      </w:pPr>
    </w:p>
    <w:p w:rsidR="00A451BA" w:rsidRDefault="00A451BA" w:rsidP="00852CA1">
      <w:pPr>
        <w:jc w:val="right"/>
      </w:pPr>
    </w:p>
    <w:p w:rsidR="00A451BA" w:rsidRDefault="00A451BA" w:rsidP="00CA1804">
      <w:pPr>
        <w:pStyle w:val="NoSpacing"/>
        <w:jc w:val="center"/>
        <w:rPr>
          <w:rFonts w:ascii="Times New Roman" w:hAnsi="Times New Roman"/>
          <w:b/>
          <w:sz w:val="24"/>
          <w:szCs w:val="24"/>
        </w:rPr>
      </w:pPr>
      <w:r w:rsidRPr="00472988">
        <w:rPr>
          <w:rFonts w:ascii="Times New Roman" w:hAnsi="Times New Roman"/>
          <w:b/>
          <w:sz w:val="24"/>
          <w:szCs w:val="24"/>
        </w:rPr>
        <w:t xml:space="preserve">Перечень </w:t>
      </w:r>
    </w:p>
    <w:p w:rsidR="00A451BA" w:rsidRPr="00472988" w:rsidRDefault="00A451BA" w:rsidP="00CA1804">
      <w:pPr>
        <w:pStyle w:val="NoSpacing"/>
        <w:jc w:val="center"/>
        <w:rPr>
          <w:rFonts w:ascii="Times New Roman" w:hAnsi="Times New Roman"/>
          <w:b/>
          <w:sz w:val="24"/>
          <w:szCs w:val="24"/>
        </w:rPr>
      </w:pPr>
      <w:r w:rsidRPr="00472988">
        <w:rPr>
          <w:rFonts w:ascii="Times New Roman" w:hAnsi="Times New Roman"/>
          <w:b/>
          <w:sz w:val="24"/>
          <w:szCs w:val="24"/>
        </w:rPr>
        <w:t>населенных пунктов, закрепленных за образовательными учреждениями Переславского муниципального района для учета детей, подлежащих обучению по образовательным программам дошкольного образования</w:t>
      </w:r>
    </w:p>
    <w:p w:rsidR="00A451BA" w:rsidRDefault="00A451BA" w:rsidP="00CA1804">
      <w:pPr>
        <w:jc w:val="both"/>
      </w:pPr>
    </w:p>
    <w:p w:rsidR="00A451BA" w:rsidRPr="00D55BCB" w:rsidRDefault="00A451BA" w:rsidP="00CA1804">
      <w:pPr>
        <w:jc w:val="both"/>
      </w:pPr>
    </w:p>
    <w:p w:rsidR="00A451BA" w:rsidRDefault="00A451BA" w:rsidP="00573A9F">
      <w:pPr>
        <w:jc w:val="both"/>
        <w:rPr>
          <w:b/>
        </w:rPr>
      </w:pPr>
      <w:r w:rsidRPr="00573A9F">
        <w:rPr>
          <w:b/>
        </w:rPr>
        <w:t>Муниципальное дошкольное образовательное учреждение Берендеевский детский сад №1</w:t>
      </w:r>
    </w:p>
    <w:p w:rsidR="00A451BA" w:rsidRDefault="00A451BA" w:rsidP="00573A9F">
      <w:pPr>
        <w:jc w:val="both"/>
      </w:pPr>
      <w:r>
        <w:t>населенные пункты:</w:t>
      </w:r>
    </w:p>
    <w:p w:rsidR="00A451BA" w:rsidRDefault="00A451BA" w:rsidP="00573A9F">
      <w:pPr>
        <w:jc w:val="both"/>
      </w:pPr>
      <w:r>
        <w:t>с. Берендеево, д. Ростиново, д. Петровское</w:t>
      </w:r>
    </w:p>
    <w:p w:rsidR="00A451BA" w:rsidRDefault="00A451BA" w:rsidP="00573A9F">
      <w:pPr>
        <w:jc w:val="both"/>
      </w:pPr>
    </w:p>
    <w:p w:rsidR="00A451BA" w:rsidRDefault="00A451BA" w:rsidP="00573A9F">
      <w:pPr>
        <w:jc w:val="both"/>
        <w:rPr>
          <w:b/>
        </w:rPr>
      </w:pPr>
      <w:r w:rsidRPr="00573A9F">
        <w:rPr>
          <w:b/>
        </w:rPr>
        <w:t>Муниципальное дошкольное образовательное учреждение Берендеевский детский сад №3</w:t>
      </w:r>
    </w:p>
    <w:p w:rsidR="00A451BA" w:rsidRDefault="00A451BA" w:rsidP="00573A9F">
      <w:pPr>
        <w:jc w:val="both"/>
      </w:pPr>
      <w:r>
        <w:t>населенные пункты:</w:t>
      </w:r>
    </w:p>
    <w:p w:rsidR="00A451BA" w:rsidRPr="00573A9F" w:rsidRDefault="00A451BA" w:rsidP="00573A9F">
      <w:pPr>
        <w:jc w:val="both"/>
      </w:pPr>
      <w:r>
        <w:t>с. Берендеево, д. Давыдово</w:t>
      </w:r>
    </w:p>
    <w:p w:rsidR="00A451BA" w:rsidRDefault="00A451BA" w:rsidP="00084B56">
      <w:pPr>
        <w:jc w:val="both"/>
        <w:rPr>
          <w:b/>
        </w:rPr>
      </w:pPr>
    </w:p>
    <w:p w:rsidR="00A451BA" w:rsidRPr="00084B56" w:rsidRDefault="00A451BA" w:rsidP="00084B56">
      <w:pPr>
        <w:jc w:val="both"/>
        <w:rPr>
          <w:b/>
        </w:rPr>
      </w:pPr>
      <w:r w:rsidRPr="00084B56">
        <w:rPr>
          <w:b/>
        </w:rPr>
        <w:t>Муниципальное дошкольное образовательное учреждение Брембольский детский сад «Колосок»</w:t>
      </w:r>
    </w:p>
    <w:p w:rsidR="00A451BA" w:rsidRDefault="00A451BA" w:rsidP="00084B56">
      <w:r>
        <w:t>населенные пункты:</w:t>
      </w:r>
    </w:p>
    <w:p w:rsidR="00A451BA" w:rsidRDefault="00A451BA" w:rsidP="00084B56">
      <w:r>
        <w:t xml:space="preserve">с. Большая Брембола, с. Малая Брембола, с. Троицкая слобода, д. Грачковская слобода, д. Красная, с. Красное, с. Никитская Слобода, с. Борисоглебская слобода, с. Ям, с. Лунино, д. Коротково, д. Соловеново, с. Нила, д. Воронцово, д. Пономаревка, д. Скулино, с. Ивановское. </w:t>
      </w:r>
    </w:p>
    <w:p w:rsidR="00A451BA" w:rsidRDefault="00A451BA" w:rsidP="00084B56"/>
    <w:p w:rsidR="00A451BA" w:rsidRPr="007D66B0" w:rsidRDefault="00A451BA" w:rsidP="007D66B0">
      <w:pPr>
        <w:jc w:val="both"/>
        <w:rPr>
          <w:b/>
        </w:rPr>
      </w:pPr>
      <w:r w:rsidRPr="007D66B0">
        <w:rPr>
          <w:b/>
        </w:rPr>
        <w:t>Муниципальное дошкольное образовательное учреждение Глебовский детский сад</w:t>
      </w:r>
    </w:p>
    <w:p w:rsidR="00A451BA" w:rsidRPr="00D55BCB" w:rsidRDefault="00A451BA" w:rsidP="007D66B0">
      <w:pPr>
        <w:jc w:val="both"/>
      </w:pPr>
      <w:r>
        <w:t>населенные пункты</w:t>
      </w:r>
      <w:r w:rsidRPr="00D55BCB">
        <w:t>:</w:t>
      </w:r>
    </w:p>
    <w:p w:rsidR="00A451BA" w:rsidRDefault="00A451BA" w:rsidP="007D66B0">
      <w:pPr>
        <w:jc w:val="both"/>
      </w:pPr>
      <w:r w:rsidRPr="00D55BCB">
        <w:t>с.</w:t>
      </w:r>
      <w:r>
        <w:t xml:space="preserve"> </w:t>
      </w:r>
      <w:r w:rsidRPr="00D55BCB">
        <w:t>Глебовское,  д.</w:t>
      </w:r>
      <w:r>
        <w:t xml:space="preserve"> </w:t>
      </w:r>
      <w:r w:rsidRPr="00D55BCB">
        <w:t>Антуфьево, д.</w:t>
      </w:r>
      <w:r>
        <w:t xml:space="preserve"> </w:t>
      </w:r>
      <w:r w:rsidRPr="00D55BCB">
        <w:t>Большое Пальцино, д.</w:t>
      </w:r>
      <w:r>
        <w:t xml:space="preserve"> </w:t>
      </w:r>
      <w:r w:rsidRPr="00D55BCB">
        <w:t>Борисово, с.</w:t>
      </w:r>
      <w:r>
        <w:t xml:space="preserve"> </w:t>
      </w:r>
      <w:r w:rsidRPr="00D55BCB">
        <w:t>Веска, д.</w:t>
      </w:r>
      <w:r>
        <w:t xml:space="preserve"> </w:t>
      </w:r>
      <w:r w:rsidRPr="00D55BCB">
        <w:t>Головино, с.</w:t>
      </w:r>
      <w:r>
        <w:t xml:space="preserve"> </w:t>
      </w:r>
      <w:r w:rsidRPr="00D55BCB">
        <w:t>Голоперово, д.</w:t>
      </w:r>
      <w:r>
        <w:t xml:space="preserve"> </w:t>
      </w:r>
      <w:r w:rsidRPr="00D55BCB">
        <w:t>Ивкино, д.</w:t>
      </w:r>
      <w:r>
        <w:t xml:space="preserve"> </w:t>
      </w:r>
      <w:r w:rsidRPr="00D55BCB">
        <w:t>Климово, д.</w:t>
      </w:r>
      <w:r>
        <w:t xml:space="preserve"> </w:t>
      </w:r>
      <w:r w:rsidRPr="00D55BCB">
        <w:t>Кошелево, д.</w:t>
      </w:r>
      <w:r>
        <w:t xml:space="preserve"> </w:t>
      </w:r>
      <w:r w:rsidRPr="00D55BCB">
        <w:t>Малое Пальцино, д.</w:t>
      </w:r>
      <w:r>
        <w:t xml:space="preserve"> </w:t>
      </w:r>
      <w:r w:rsidRPr="00D55BCB">
        <w:t>Подраменье, с.</w:t>
      </w:r>
      <w:r>
        <w:t xml:space="preserve"> </w:t>
      </w:r>
      <w:r w:rsidRPr="00D55BCB">
        <w:t>Пожарское, д.</w:t>
      </w:r>
      <w:r>
        <w:t xml:space="preserve"> </w:t>
      </w:r>
      <w:r w:rsidRPr="00D55BCB">
        <w:t>Поповское, д.</w:t>
      </w:r>
      <w:r>
        <w:t xml:space="preserve"> </w:t>
      </w:r>
      <w:r w:rsidRPr="00D55BCB">
        <w:t>Потанино, д.</w:t>
      </w:r>
      <w:r>
        <w:t xml:space="preserve"> </w:t>
      </w:r>
      <w:r w:rsidRPr="00D55BCB">
        <w:t>Романка, с.</w:t>
      </w:r>
      <w:r>
        <w:t xml:space="preserve"> </w:t>
      </w:r>
      <w:r w:rsidRPr="00D55BCB">
        <w:t>Семендяйка, д.</w:t>
      </w:r>
      <w:r>
        <w:t xml:space="preserve"> </w:t>
      </w:r>
      <w:r w:rsidRPr="00D55BCB">
        <w:t>Щелканка, п.</w:t>
      </w:r>
      <w:r>
        <w:t xml:space="preserve"> </w:t>
      </w:r>
      <w:r w:rsidRPr="00D55BCB">
        <w:t>Щелк</w:t>
      </w:r>
      <w:r>
        <w:t>аново, д. Юрино, д. Воскресенское, м. Климово.</w:t>
      </w:r>
    </w:p>
    <w:p w:rsidR="00A451BA" w:rsidRDefault="00A451BA" w:rsidP="00C80743">
      <w:pPr>
        <w:jc w:val="both"/>
        <w:rPr>
          <w:b/>
        </w:rPr>
      </w:pPr>
    </w:p>
    <w:p w:rsidR="00A451BA" w:rsidRPr="00C80743" w:rsidRDefault="00A451BA" w:rsidP="00C80743">
      <w:pPr>
        <w:jc w:val="both"/>
        <w:rPr>
          <w:b/>
        </w:rPr>
      </w:pPr>
      <w:r w:rsidRPr="00C80743">
        <w:rPr>
          <w:b/>
        </w:rPr>
        <w:t>Муниципальное дошкольное образовательное учреждение Горкинский детский сад</w:t>
      </w:r>
    </w:p>
    <w:p w:rsidR="00A451BA" w:rsidRPr="00D55BCB" w:rsidRDefault="00A451BA" w:rsidP="00C80743">
      <w:pPr>
        <w:jc w:val="both"/>
      </w:pPr>
      <w:r>
        <w:t>населенные пункты</w:t>
      </w:r>
      <w:r w:rsidRPr="00D55BCB">
        <w:t>:</w:t>
      </w:r>
    </w:p>
    <w:p w:rsidR="00A451BA" w:rsidRDefault="00A451BA" w:rsidP="00C80743">
      <w:pPr>
        <w:jc w:val="both"/>
      </w:pPr>
      <w:r w:rsidRPr="00D55BCB">
        <w:t>д.</w:t>
      </w:r>
      <w:r>
        <w:t xml:space="preserve"> </w:t>
      </w:r>
      <w:r w:rsidRPr="00D55BCB">
        <w:t>Горки, с.</w:t>
      </w:r>
      <w:r>
        <w:t xml:space="preserve"> </w:t>
      </w:r>
      <w:r w:rsidRPr="00D55BCB">
        <w:t>Петрищево, д.</w:t>
      </w:r>
      <w:r>
        <w:t xml:space="preserve"> </w:t>
      </w:r>
      <w:r w:rsidRPr="00D55BCB">
        <w:t>Стаищи, с.</w:t>
      </w:r>
      <w:r>
        <w:t xml:space="preserve"> </w:t>
      </w:r>
      <w:r w:rsidRPr="00D55BCB">
        <w:t>Будовское, д.</w:t>
      </w:r>
      <w:r>
        <w:t xml:space="preserve"> </w:t>
      </w:r>
      <w:r w:rsidRPr="00D55BCB">
        <w:t>Любимцево, с.</w:t>
      </w:r>
      <w:r>
        <w:t xml:space="preserve"> Славитино, д. Борисово, пл. Рокша.</w:t>
      </w:r>
    </w:p>
    <w:p w:rsidR="00A451BA" w:rsidRDefault="00A451BA" w:rsidP="008E6480">
      <w:pPr>
        <w:ind w:firstLine="709"/>
        <w:jc w:val="both"/>
        <w:rPr>
          <w:b/>
        </w:rPr>
      </w:pPr>
    </w:p>
    <w:p w:rsidR="00A451BA" w:rsidRDefault="00A451BA" w:rsidP="001F5AF6">
      <w:pPr>
        <w:jc w:val="both"/>
        <w:rPr>
          <w:b/>
        </w:rPr>
      </w:pPr>
      <w:r w:rsidRPr="006D2804">
        <w:rPr>
          <w:b/>
        </w:rPr>
        <w:t>Муниципальное дошкольное образовательное учреждение Ивановский детский сад</w:t>
      </w:r>
    </w:p>
    <w:p w:rsidR="00A451BA" w:rsidRPr="008E6480" w:rsidRDefault="00A451BA" w:rsidP="001F5AF6">
      <w:pPr>
        <w:jc w:val="both"/>
      </w:pPr>
      <w:r w:rsidRPr="008E6480">
        <w:t>населенные пункты:</w:t>
      </w:r>
    </w:p>
    <w:p w:rsidR="00A451BA" w:rsidRDefault="00A451BA" w:rsidP="001F5AF6">
      <w:pPr>
        <w:jc w:val="both"/>
      </w:pPr>
      <w:r w:rsidRPr="008E6480">
        <w:rPr>
          <w:bCs/>
        </w:rPr>
        <w:t>п. Ивановское, д. Перелески</w:t>
      </w:r>
      <w:r w:rsidRPr="00CE3B0E">
        <w:rPr>
          <w:bCs/>
        </w:rPr>
        <w:t>, д.</w:t>
      </w:r>
      <w:r>
        <w:rPr>
          <w:bCs/>
        </w:rPr>
        <w:t xml:space="preserve"> </w:t>
      </w:r>
      <w:r w:rsidRPr="00CE3B0E">
        <w:rPr>
          <w:bCs/>
        </w:rPr>
        <w:t>Слободка, с.</w:t>
      </w:r>
      <w:r>
        <w:rPr>
          <w:bCs/>
        </w:rPr>
        <w:t xml:space="preserve"> </w:t>
      </w:r>
      <w:r w:rsidRPr="00CE3B0E">
        <w:rPr>
          <w:bCs/>
        </w:rPr>
        <w:t>Вашка, д.</w:t>
      </w:r>
      <w:r>
        <w:rPr>
          <w:bCs/>
        </w:rPr>
        <w:t xml:space="preserve"> </w:t>
      </w:r>
      <w:r w:rsidRPr="00CE3B0E">
        <w:rPr>
          <w:bCs/>
        </w:rPr>
        <w:t>Кулаково, д.</w:t>
      </w:r>
      <w:r>
        <w:rPr>
          <w:bCs/>
        </w:rPr>
        <w:t xml:space="preserve"> </w:t>
      </w:r>
      <w:r w:rsidRPr="00CE3B0E">
        <w:rPr>
          <w:bCs/>
        </w:rPr>
        <w:t>Рушиново, д.</w:t>
      </w:r>
      <w:r>
        <w:rPr>
          <w:bCs/>
        </w:rPr>
        <w:t xml:space="preserve"> </w:t>
      </w:r>
      <w:r w:rsidRPr="00CE3B0E">
        <w:rPr>
          <w:bCs/>
        </w:rPr>
        <w:t>Одерихино, д.</w:t>
      </w:r>
      <w:r>
        <w:rPr>
          <w:bCs/>
        </w:rPr>
        <w:t xml:space="preserve"> </w:t>
      </w:r>
      <w:r w:rsidRPr="00CE3B0E">
        <w:rPr>
          <w:bCs/>
        </w:rPr>
        <w:t>Плечево, д.</w:t>
      </w:r>
      <w:r>
        <w:rPr>
          <w:bCs/>
        </w:rPr>
        <w:t xml:space="preserve"> </w:t>
      </w:r>
      <w:r w:rsidRPr="00CE3B0E">
        <w:rPr>
          <w:bCs/>
        </w:rPr>
        <w:t>Охотино, д.</w:t>
      </w:r>
      <w:r>
        <w:rPr>
          <w:bCs/>
        </w:rPr>
        <w:t xml:space="preserve"> </w:t>
      </w:r>
      <w:r w:rsidRPr="00CE3B0E">
        <w:rPr>
          <w:bCs/>
        </w:rPr>
        <w:t>Щербинино, д.</w:t>
      </w:r>
      <w:r>
        <w:rPr>
          <w:bCs/>
        </w:rPr>
        <w:t xml:space="preserve"> </w:t>
      </w:r>
      <w:r w:rsidRPr="00CE3B0E">
        <w:rPr>
          <w:bCs/>
        </w:rPr>
        <w:t>Ермолино, д.</w:t>
      </w:r>
      <w:r>
        <w:rPr>
          <w:bCs/>
        </w:rPr>
        <w:t xml:space="preserve"> </w:t>
      </w:r>
      <w:r w:rsidRPr="00CE3B0E">
        <w:rPr>
          <w:bCs/>
        </w:rPr>
        <w:t>Григорово, д.</w:t>
      </w:r>
      <w:r>
        <w:rPr>
          <w:bCs/>
        </w:rPr>
        <w:t xml:space="preserve"> </w:t>
      </w:r>
      <w:r w:rsidRPr="00CE3B0E">
        <w:rPr>
          <w:bCs/>
        </w:rPr>
        <w:t>Вашутино, д.</w:t>
      </w:r>
      <w:r>
        <w:rPr>
          <w:bCs/>
        </w:rPr>
        <w:t xml:space="preserve"> </w:t>
      </w:r>
      <w:r w:rsidRPr="00CE3B0E">
        <w:rPr>
          <w:bCs/>
        </w:rPr>
        <w:t>Хватково, д.</w:t>
      </w:r>
      <w:r>
        <w:rPr>
          <w:bCs/>
        </w:rPr>
        <w:t xml:space="preserve"> </w:t>
      </w:r>
      <w:r w:rsidRPr="00CE3B0E">
        <w:rPr>
          <w:bCs/>
        </w:rPr>
        <w:t>Подберезье, д.</w:t>
      </w:r>
      <w:r>
        <w:rPr>
          <w:bCs/>
        </w:rPr>
        <w:t xml:space="preserve"> </w:t>
      </w:r>
      <w:r w:rsidRPr="00CE3B0E">
        <w:rPr>
          <w:bCs/>
        </w:rPr>
        <w:t>Тараскино, д.</w:t>
      </w:r>
      <w:r>
        <w:rPr>
          <w:bCs/>
        </w:rPr>
        <w:t xml:space="preserve"> </w:t>
      </w:r>
      <w:r w:rsidRPr="00CE3B0E">
        <w:rPr>
          <w:bCs/>
        </w:rPr>
        <w:t>Шапошницы, с.</w:t>
      </w:r>
      <w:r>
        <w:rPr>
          <w:bCs/>
        </w:rPr>
        <w:t xml:space="preserve"> </w:t>
      </w:r>
      <w:r w:rsidRPr="00CE3B0E">
        <w:rPr>
          <w:bCs/>
        </w:rPr>
        <w:t>Романово, д.</w:t>
      </w:r>
      <w:r>
        <w:rPr>
          <w:bCs/>
        </w:rPr>
        <w:t xml:space="preserve"> </w:t>
      </w:r>
      <w:r w:rsidRPr="00CE3B0E">
        <w:rPr>
          <w:bCs/>
        </w:rPr>
        <w:t>Ершово, м.</w:t>
      </w:r>
      <w:r>
        <w:rPr>
          <w:bCs/>
        </w:rPr>
        <w:t xml:space="preserve"> </w:t>
      </w:r>
      <w:r w:rsidRPr="00CE3B0E">
        <w:rPr>
          <w:bCs/>
        </w:rPr>
        <w:t>Охотхозяйство, с.</w:t>
      </w:r>
      <w:r>
        <w:rPr>
          <w:bCs/>
        </w:rPr>
        <w:t xml:space="preserve"> </w:t>
      </w:r>
      <w:r w:rsidRPr="00CE3B0E">
        <w:rPr>
          <w:bCs/>
        </w:rPr>
        <w:t>Рогозинино, д.</w:t>
      </w:r>
      <w:r>
        <w:rPr>
          <w:bCs/>
        </w:rPr>
        <w:t xml:space="preserve"> </w:t>
      </w:r>
      <w:r w:rsidRPr="00CE3B0E">
        <w:rPr>
          <w:bCs/>
        </w:rPr>
        <w:t>Осурово, м.</w:t>
      </w:r>
      <w:r>
        <w:rPr>
          <w:bCs/>
        </w:rPr>
        <w:t xml:space="preserve"> </w:t>
      </w:r>
      <w:r w:rsidRPr="00CE3B0E">
        <w:rPr>
          <w:bCs/>
        </w:rPr>
        <w:t>Говырино, д.</w:t>
      </w:r>
      <w:r>
        <w:rPr>
          <w:bCs/>
        </w:rPr>
        <w:t xml:space="preserve"> </w:t>
      </w:r>
      <w:r w:rsidRPr="00CE3B0E">
        <w:rPr>
          <w:bCs/>
        </w:rPr>
        <w:t>Красногор, с.</w:t>
      </w:r>
      <w:r>
        <w:rPr>
          <w:bCs/>
        </w:rPr>
        <w:t xml:space="preserve"> </w:t>
      </w:r>
      <w:r w:rsidRPr="00CE3B0E">
        <w:rPr>
          <w:bCs/>
        </w:rPr>
        <w:t>Ягренево,</w:t>
      </w:r>
      <w:r w:rsidRPr="00CE3B0E">
        <w:t xml:space="preserve"> д.</w:t>
      </w:r>
      <w:r>
        <w:t xml:space="preserve"> </w:t>
      </w:r>
      <w:r w:rsidRPr="00CE3B0E">
        <w:t>Фалелеево, д.</w:t>
      </w:r>
      <w:r>
        <w:t xml:space="preserve"> </w:t>
      </w:r>
      <w:r w:rsidRPr="00CE3B0E">
        <w:t>Луговая Слобода, д.</w:t>
      </w:r>
      <w:r>
        <w:t xml:space="preserve"> </w:t>
      </w:r>
      <w:r w:rsidRPr="00CE3B0E">
        <w:t xml:space="preserve">Красная </w:t>
      </w:r>
      <w:r>
        <w:t>Д</w:t>
      </w:r>
      <w:r w:rsidRPr="00CE3B0E">
        <w:t>еревня, с.</w:t>
      </w:r>
      <w:r>
        <w:t xml:space="preserve"> </w:t>
      </w:r>
      <w:r w:rsidRPr="00CE3B0E">
        <w:t>Городище, д.</w:t>
      </w:r>
      <w:r>
        <w:t xml:space="preserve"> </w:t>
      </w:r>
      <w:r w:rsidRPr="00CE3B0E">
        <w:t>Криушкино, д.</w:t>
      </w:r>
      <w:r>
        <w:t xml:space="preserve"> </w:t>
      </w:r>
      <w:r w:rsidRPr="00CE3B0E">
        <w:t>Милитино, д.</w:t>
      </w:r>
      <w:r>
        <w:t xml:space="preserve"> </w:t>
      </w:r>
      <w:r w:rsidRPr="00CE3B0E">
        <w:t>Княжево, д.</w:t>
      </w:r>
      <w:r>
        <w:t xml:space="preserve"> </w:t>
      </w:r>
      <w:r w:rsidRPr="00CE3B0E">
        <w:t>Конютское, д.</w:t>
      </w:r>
      <w:r>
        <w:t xml:space="preserve"> </w:t>
      </w:r>
      <w:r w:rsidRPr="00CE3B0E">
        <w:t>Бутаково, д.</w:t>
      </w:r>
      <w:r>
        <w:t xml:space="preserve"> </w:t>
      </w:r>
      <w:r w:rsidRPr="00CE3B0E">
        <w:t>Маурино</w:t>
      </w:r>
      <w:r>
        <w:t>.</w:t>
      </w:r>
    </w:p>
    <w:p w:rsidR="00A451BA" w:rsidRDefault="00A451BA" w:rsidP="008E6480">
      <w:pPr>
        <w:ind w:firstLine="709"/>
        <w:jc w:val="both"/>
      </w:pPr>
    </w:p>
    <w:p w:rsidR="00A451BA" w:rsidRPr="007875E0" w:rsidRDefault="00A451BA" w:rsidP="007875E0">
      <w:pPr>
        <w:rPr>
          <w:b/>
        </w:rPr>
      </w:pPr>
      <w:r w:rsidRPr="007875E0">
        <w:rPr>
          <w:b/>
        </w:rPr>
        <w:t>Муниципальное дошкольное образовательное учреждение Кичибухинский детский сад «Радуга»</w:t>
      </w:r>
    </w:p>
    <w:p w:rsidR="00A451BA" w:rsidRPr="008E6480" w:rsidRDefault="00A451BA" w:rsidP="007875E0">
      <w:r w:rsidRPr="008E6480">
        <w:t>населенные пункты:</w:t>
      </w:r>
    </w:p>
    <w:p w:rsidR="00A451BA" w:rsidRDefault="00A451BA" w:rsidP="007875E0">
      <w:r>
        <w:t xml:space="preserve">д. Кичибухино, </w:t>
      </w:r>
      <w:r w:rsidRPr="00D55BCB">
        <w:t>д.</w:t>
      </w:r>
      <w:r>
        <w:t xml:space="preserve"> </w:t>
      </w:r>
      <w:r w:rsidRPr="00D55BCB">
        <w:t>Болшево, д.</w:t>
      </w:r>
      <w:r>
        <w:t xml:space="preserve"> Ба</w:t>
      </w:r>
      <w:r w:rsidRPr="00D55BCB">
        <w:t>кшеево, с.</w:t>
      </w:r>
      <w:r>
        <w:t xml:space="preserve"> </w:t>
      </w:r>
      <w:r w:rsidRPr="00D55BCB">
        <w:t>Бибирево,</w:t>
      </w:r>
      <w:r w:rsidRPr="007875E0">
        <w:t xml:space="preserve"> </w:t>
      </w:r>
      <w:r w:rsidRPr="00D55BCB">
        <w:t>д.</w:t>
      </w:r>
      <w:r>
        <w:t xml:space="preserve"> </w:t>
      </w:r>
      <w:r w:rsidRPr="00D55BCB">
        <w:t>Чашницы,</w:t>
      </w:r>
      <w:r>
        <w:t xml:space="preserve"> </w:t>
      </w:r>
      <w:r w:rsidRPr="00D55BCB">
        <w:t>д.</w:t>
      </w:r>
      <w:r>
        <w:t xml:space="preserve"> </w:t>
      </w:r>
      <w:r w:rsidRPr="00D55BCB">
        <w:t>Д</w:t>
      </w:r>
      <w:r>
        <w:t>обрилово, д. Коровино, д. Загорье.</w:t>
      </w:r>
    </w:p>
    <w:p w:rsidR="00A451BA" w:rsidRDefault="00A451BA" w:rsidP="007875E0"/>
    <w:p w:rsidR="00A451BA" w:rsidRDefault="00A451BA" w:rsidP="008E6480">
      <w:pPr>
        <w:rPr>
          <w:b/>
        </w:rPr>
      </w:pPr>
      <w:r w:rsidRPr="008E6480">
        <w:rPr>
          <w:b/>
        </w:rPr>
        <w:t>Муниципальное дошкольное образовательное учреждение Кубринский детский сад «Рябинка</w:t>
      </w:r>
    </w:p>
    <w:p w:rsidR="00A451BA" w:rsidRPr="008E6480" w:rsidRDefault="00A451BA" w:rsidP="008E6480">
      <w:r w:rsidRPr="008E6480">
        <w:t>населенные пункты:</w:t>
      </w:r>
    </w:p>
    <w:p w:rsidR="00A451BA" w:rsidRPr="00D55BCB" w:rsidRDefault="00A451BA" w:rsidP="008E6480">
      <w:pPr>
        <w:jc w:val="both"/>
      </w:pPr>
      <w:r>
        <w:t>с. Кубринск, д. Ширяйка.</w:t>
      </w:r>
    </w:p>
    <w:p w:rsidR="00A451BA" w:rsidRDefault="00A451BA" w:rsidP="00294A26">
      <w:pPr>
        <w:rPr>
          <w:b/>
        </w:rPr>
      </w:pPr>
    </w:p>
    <w:p w:rsidR="00A451BA" w:rsidRPr="00294A26" w:rsidRDefault="00A451BA" w:rsidP="00DD4B70">
      <w:pPr>
        <w:rPr>
          <w:b/>
        </w:rPr>
      </w:pPr>
      <w:r w:rsidRPr="00294A26">
        <w:rPr>
          <w:b/>
        </w:rPr>
        <w:t>Муниципальное дошкольное образовательное учреждение Лыченский детский сад</w:t>
      </w:r>
    </w:p>
    <w:p w:rsidR="00A451BA" w:rsidRPr="008E6480" w:rsidRDefault="00A451BA" w:rsidP="00DD4B70">
      <w:r w:rsidRPr="008E6480">
        <w:t>населенные пункты:</w:t>
      </w:r>
    </w:p>
    <w:p w:rsidR="00A451BA" w:rsidRPr="00373E77" w:rsidRDefault="00A451BA" w:rsidP="00DD4B70">
      <w:pPr>
        <w:jc w:val="both"/>
      </w:pPr>
      <w:r w:rsidRPr="00373E77">
        <w:t xml:space="preserve"> с.</w:t>
      </w:r>
      <w:r>
        <w:t xml:space="preserve"> </w:t>
      </w:r>
      <w:r w:rsidRPr="00373E77">
        <w:t>Половецкое, д.</w:t>
      </w:r>
      <w:r>
        <w:t xml:space="preserve"> </w:t>
      </w:r>
      <w:r w:rsidRPr="00373E77">
        <w:t>Скоморохово, д.</w:t>
      </w:r>
      <w:r>
        <w:t xml:space="preserve"> </w:t>
      </w:r>
      <w:r w:rsidRPr="00373E77">
        <w:t>Ченцы, д.</w:t>
      </w:r>
      <w:r>
        <w:t xml:space="preserve"> </w:t>
      </w:r>
      <w:r w:rsidRPr="00373E77">
        <w:t>Пески, с.</w:t>
      </w:r>
      <w:r>
        <w:t xml:space="preserve"> </w:t>
      </w:r>
      <w:r w:rsidRPr="00373E77">
        <w:t>Лыченцы, с.</w:t>
      </w:r>
      <w:r>
        <w:t xml:space="preserve"> </w:t>
      </w:r>
      <w:r w:rsidRPr="00373E77">
        <w:t>Алферьево, д.</w:t>
      </w:r>
      <w:r>
        <w:t xml:space="preserve"> </w:t>
      </w:r>
      <w:r w:rsidRPr="00373E77">
        <w:t>Рыково, д.</w:t>
      </w:r>
      <w:r>
        <w:t xml:space="preserve"> </w:t>
      </w:r>
      <w:r w:rsidRPr="00373E77">
        <w:t>Студенец, д.</w:t>
      </w:r>
      <w:r>
        <w:t xml:space="preserve"> </w:t>
      </w:r>
      <w:r w:rsidRPr="00373E77">
        <w:t>Горки, д.</w:t>
      </w:r>
      <w:r>
        <w:t xml:space="preserve"> </w:t>
      </w:r>
      <w:r w:rsidRPr="00373E77">
        <w:t>Афонино, с.</w:t>
      </w:r>
      <w:r>
        <w:t xml:space="preserve"> </w:t>
      </w:r>
      <w:r w:rsidRPr="00373E77">
        <w:t>Троицкое, д.</w:t>
      </w:r>
      <w:r>
        <w:t xml:space="preserve"> </w:t>
      </w:r>
      <w:r w:rsidRPr="00373E77">
        <w:t>Акулово.</w:t>
      </w:r>
    </w:p>
    <w:p w:rsidR="00A451BA" w:rsidRDefault="00A451BA" w:rsidP="00DC17EF">
      <w:pPr>
        <w:rPr>
          <w:b/>
        </w:rPr>
      </w:pPr>
    </w:p>
    <w:p w:rsidR="00A451BA" w:rsidRPr="00DC17EF" w:rsidRDefault="00A451BA" w:rsidP="00DC17EF">
      <w:pPr>
        <w:rPr>
          <w:b/>
        </w:rPr>
      </w:pPr>
      <w:r w:rsidRPr="00DC17EF">
        <w:rPr>
          <w:b/>
        </w:rPr>
        <w:t xml:space="preserve">Муниципальное дошкольное образовательное учреждение Новский детский сад </w:t>
      </w:r>
    </w:p>
    <w:p w:rsidR="00A451BA" w:rsidRPr="008E6480" w:rsidRDefault="00A451BA" w:rsidP="00DC17EF">
      <w:r w:rsidRPr="008E6480">
        <w:t>населенные пункты:</w:t>
      </w:r>
    </w:p>
    <w:p w:rsidR="00A451BA" w:rsidRPr="00D55BCB" w:rsidRDefault="00A451BA" w:rsidP="00DC17EF">
      <w:pPr>
        <w:jc w:val="both"/>
      </w:pPr>
      <w:r w:rsidRPr="00D55BCB">
        <w:t>с.</w:t>
      </w:r>
      <w:r>
        <w:t xml:space="preserve"> </w:t>
      </w:r>
      <w:r w:rsidRPr="00D55BCB">
        <w:t>Новое, д.</w:t>
      </w:r>
      <w:r>
        <w:t xml:space="preserve"> </w:t>
      </w:r>
      <w:r w:rsidRPr="00D55BCB">
        <w:t>Афанасово, д.</w:t>
      </w:r>
      <w:r>
        <w:t xml:space="preserve"> </w:t>
      </w:r>
      <w:r w:rsidRPr="00D55BCB">
        <w:t>Василево, с.</w:t>
      </w:r>
      <w:r>
        <w:t xml:space="preserve"> </w:t>
      </w:r>
      <w:r w:rsidRPr="00D55BCB">
        <w:t>Выползова Слободка, с.</w:t>
      </w:r>
      <w:r>
        <w:t xml:space="preserve"> </w:t>
      </w:r>
      <w:r w:rsidRPr="00D55BCB">
        <w:t>Гагаринская Новоселка, д.</w:t>
      </w:r>
      <w:r>
        <w:t xml:space="preserve"> </w:t>
      </w:r>
      <w:r w:rsidRPr="00D55BCB">
        <w:t>Городище, д.</w:t>
      </w:r>
      <w:r>
        <w:t xml:space="preserve"> </w:t>
      </w:r>
      <w:r w:rsidRPr="00D55BCB">
        <w:t>Деревково, д.</w:t>
      </w:r>
      <w:r>
        <w:t xml:space="preserve"> </w:t>
      </w:r>
      <w:r w:rsidRPr="00D55BCB">
        <w:t>Елизарка, с.</w:t>
      </w:r>
      <w:r>
        <w:t xml:space="preserve"> </w:t>
      </w:r>
      <w:r w:rsidRPr="00D55BCB">
        <w:t>Иль</w:t>
      </w:r>
      <w:r>
        <w:t>и</w:t>
      </w:r>
      <w:r w:rsidRPr="00D55BCB">
        <w:t>нское, д.</w:t>
      </w:r>
      <w:r>
        <w:t xml:space="preserve"> </w:t>
      </w:r>
      <w:r w:rsidRPr="00D55BCB">
        <w:t>Кружково, д.</w:t>
      </w:r>
      <w:r>
        <w:t xml:space="preserve"> </w:t>
      </w:r>
      <w:r w:rsidRPr="00D55BCB">
        <w:t>Леон</w:t>
      </w:r>
      <w:r>
        <w:t>т</w:t>
      </w:r>
      <w:r w:rsidRPr="00D55BCB">
        <w:t>ьево, д.</w:t>
      </w:r>
      <w:r>
        <w:t xml:space="preserve"> </w:t>
      </w:r>
      <w:r w:rsidRPr="00D55BCB">
        <w:t>Новинцы, с.</w:t>
      </w:r>
      <w:r>
        <w:t xml:space="preserve"> </w:t>
      </w:r>
      <w:r w:rsidRPr="00D55BCB">
        <w:t>Новоалексеевка, д.</w:t>
      </w:r>
      <w:r>
        <w:t xml:space="preserve"> Савельево, д. Ченцы, д. Яропольцы.</w:t>
      </w:r>
    </w:p>
    <w:p w:rsidR="00A451BA" w:rsidRDefault="00A451BA" w:rsidP="004C39A4">
      <w:pPr>
        <w:jc w:val="both"/>
        <w:rPr>
          <w:b/>
        </w:rPr>
      </w:pPr>
    </w:p>
    <w:p w:rsidR="00A451BA" w:rsidRDefault="00A451BA" w:rsidP="004C39A4">
      <w:pPr>
        <w:jc w:val="both"/>
        <w:rPr>
          <w:b/>
        </w:rPr>
      </w:pPr>
      <w:r w:rsidRPr="00373E77">
        <w:rPr>
          <w:b/>
        </w:rPr>
        <w:t xml:space="preserve">Муниципальное дошкольное образовательное учреждение Рахмановский детский сад </w:t>
      </w:r>
    </w:p>
    <w:p w:rsidR="00A451BA" w:rsidRPr="00E349A5" w:rsidRDefault="00A451BA" w:rsidP="004C39A4">
      <w:pPr>
        <w:jc w:val="both"/>
      </w:pPr>
      <w:r w:rsidRPr="00E349A5">
        <w:t>населенные пункты:</w:t>
      </w:r>
    </w:p>
    <w:p w:rsidR="00A451BA" w:rsidRDefault="00A451BA" w:rsidP="004C39A4">
      <w:pPr>
        <w:jc w:val="both"/>
      </w:pPr>
      <w:r w:rsidRPr="00373E77">
        <w:t>с.</w:t>
      </w:r>
      <w:r>
        <w:t xml:space="preserve"> </w:t>
      </w:r>
      <w:r w:rsidRPr="00373E77">
        <w:t>Рахманово, д.</w:t>
      </w:r>
      <w:r>
        <w:t xml:space="preserve"> </w:t>
      </w:r>
      <w:r w:rsidRPr="00373E77">
        <w:t>Горохово, д.</w:t>
      </w:r>
      <w:r>
        <w:t xml:space="preserve"> </w:t>
      </w:r>
      <w:r w:rsidRPr="00373E77">
        <w:t>Дубнево, д.</w:t>
      </w:r>
      <w:r>
        <w:t xml:space="preserve"> </w:t>
      </w:r>
      <w:r w:rsidRPr="00373E77">
        <w:t>Фомино, д.</w:t>
      </w:r>
      <w:r>
        <w:t xml:space="preserve"> </w:t>
      </w:r>
      <w:r w:rsidRPr="00373E77">
        <w:t>Боготово, с.</w:t>
      </w:r>
      <w:r>
        <w:t xml:space="preserve"> </w:t>
      </w:r>
      <w:r w:rsidRPr="00373E77">
        <w:t>Лучинское, д.</w:t>
      </w:r>
      <w:r>
        <w:t xml:space="preserve"> </w:t>
      </w:r>
      <w:r w:rsidRPr="00373E77">
        <w:t>Мясищево, д.</w:t>
      </w:r>
      <w:r>
        <w:t xml:space="preserve"> </w:t>
      </w:r>
      <w:r w:rsidRPr="00373E77">
        <w:t>Б</w:t>
      </w:r>
      <w:r>
        <w:t xml:space="preserve">рынчаги, д. Андреевское, </w:t>
      </w:r>
      <w:r w:rsidRPr="008E5D4A">
        <w:t>с.</w:t>
      </w:r>
      <w:r>
        <w:t xml:space="preserve"> </w:t>
      </w:r>
      <w:r w:rsidRPr="008E5D4A">
        <w:t>Дмитриевское, д.</w:t>
      </w:r>
      <w:r>
        <w:t xml:space="preserve"> </w:t>
      </w:r>
      <w:r w:rsidRPr="008E5D4A">
        <w:t>Тощебылово, д.</w:t>
      </w:r>
      <w:r>
        <w:t xml:space="preserve"> </w:t>
      </w:r>
      <w:r w:rsidRPr="008E5D4A">
        <w:t>Пешково, д.</w:t>
      </w:r>
      <w:r>
        <w:t xml:space="preserve"> </w:t>
      </w:r>
      <w:r w:rsidRPr="008E5D4A">
        <w:t>Чильчаги, д.</w:t>
      </w:r>
      <w:r>
        <w:t xml:space="preserve"> </w:t>
      </w:r>
      <w:r w:rsidRPr="008E5D4A">
        <w:t>Местилово, д.</w:t>
      </w:r>
      <w:r>
        <w:t xml:space="preserve"> </w:t>
      </w:r>
      <w:r w:rsidRPr="008E5D4A">
        <w:t>Гулино, с.</w:t>
      </w:r>
      <w:r>
        <w:t xml:space="preserve"> </w:t>
      </w:r>
      <w:r w:rsidRPr="008E5D4A">
        <w:t>Малое Ильинское, д.</w:t>
      </w:r>
      <w:r>
        <w:t xml:space="preserve"> </w:t>
      </w:r>
      <w:r w:rsidRPr="008E5D4A">
        <w:t>Коргашино, д.</w:t>
      </w:r>
      <w:r>
        <w:t xml:space="preserve"> </w:t>
      </w:r>
      <w:r w:rsidRPr="008E5D4A">
        <w:t>Лосниково, с.</w:t>
      </w:r>
      <w:r>
        <w:t xml:space="preserve"> </w:t>
      </w:r>
      <w:r w:rsidRPr="008E5D4A">
        <w:t>Иванцово, д.</w:t>
      </w:r>
      <w:r>
        <w:t xml:space="preserve"> </w:t>
      </w:r>
      <w:r w:rsidRPr="008E5D4A">
        <w:t>Микляево, д.</w:t>
      </w:r>
      <w:r>
        <w:t xml:space="preserve"> </w:t>
      </w:r>
      <w:r w:rsidRPr="008E5D4A">
        <w:t>Нестерово, д.</w:t>
      </w:r>
      <w:r>
        <w:t xml:space="preserve"> </w:t>
      </w:r>
      <w:r w:rsidRPr="008E5D4A">
        <w:t>Тархов Холм, д.</w:t>
      </w:r>
      <w:r>
        <w:t xml:space="preserve"> </w:t>
      </w:r>
      <w:r w:rsidRPr="008E5D4A">
        <w:t>Николо-Царевна, д.</w:t>
      </w:r>
      <w:r>
        <w:t xml:space="preserve"> </w:t>
      </w:r>
      <w:r w:rsidRPr="008E5D4A">
        <w:t>Петрилово, м. Вороновский кордон, с.</w:t>
      </w:r>
      <w:r>
        <w:t xml:space="preserve"> Половецкое.</w:t>
      </w:r>
    </w:p>
    <w:p w:rsidR="00A451BA" w:rsidRPr="00373E77" w:rsidRDefault="00A451BA" w:rsidP="004C39A4">
      <w:pPr>
        <w:jc w:val="both"/>
      </w:pPr>
    </w:p>
    <w:p w:rsidR="00A451BA" w:rsidRPr="00CD0CCF" w:rsidRDefault="00A451BA" w:rsidP="00493DE3">
      <w:pPr>
        <w:jc w:val="both"/>
        <w:rPr>
          <w:b/>
        </w:rPr>
      </w:pPr>
      <w:r w:rsidRPr="00CD0CCF">
        <w:rPr>
          <w:b/>
        </w:rPr>
        <w:t xml:space="preserve">Муниципальное дошкольное образовательное учреждение Смоленский детский сад </w:t>
      </w:r>
    </w:p>
    <w:p w:rsidR="00A451BA" w:rsidRPr="00D55BCB" w:rsidRDefault="00A451BA" w:rsidP="00493DE3">
      <w:pPr>
        <w:jc w:val="both"/>
      </w:pPr>
      <w:r>
        <w:t>населенные пункты</w:t>
      </w:r>
      <w:r w:rsidRPr="00D55BCB">
        <w:t>:</w:t>
      </w:r>
    </w:p>
    <w:p w:rsidR="00A451BA" w:rsidRPr="00D55BCB" w:rsidRDefault="00A451BA" w:rsidP="00493DE3">
      <w:pPr>
        <w:jc w:val="both"/>
      </w:pPr>
      <w:r w:rsidRPr="00D55BCB">
        <w:t>с.</w:t>
      </w:r>
      <w:r>
        <w:t xml:space="preserve"> </w:t>
      </w:r>
      <w:r w:rsidRPr="00D55BCB">
        <w:t>Смоленское, д.</w:t>
      </w:r>
      <w:r>
        <w:t xml:space="preserve"> </w:t>
      </w:r>
      <w:r w:rsidRPr="00D55BCB">
        <w:t>Спас,  ст.</w:t>
      </w:r>
      <w:r>
        <w:t xml:space="preserve"> </w:t>
      </w:r>
      <w:r w:rsidRPr="00D55BCB">
        <w:t>Шушково, д.</w:t>
      </w:r>
      <w:r>
        <w:t xml:space="preserve"> </w:t>
      </w:r>
      <w:r w:rsidRPr="00D55BCB">
        <w:t>Скрипицино, д.</w:t>
      </w:r>
      <w:r>
        <w:t xml:space="preserve"> </w:t>
      </w:r>
      <w:r w:rsidRPr="00D55BCB">
        <w:t>Шушково, д.</w:t>
      </w:r>
      <w:r>
        <w:t xml:space="preserve"> </w:t>
      </w:r>
      <w:r w:rsidRPr="00D55BCB">
        <w:t>Давыдово, с.</w:t>
      </w:r>
      <w:r>
        <w:t xml:space="preserve"> </w:t>
      </w:r>
      <w:r w:rsidRPr="00D55BCB">
        <w:t>Нестер</w:t>
      </w:r>
      <w:r>
        <w:t>ово, с. Рождественно, с. Романово.</w:t>
      </w:r>
    </w:p>
    <w:p w:rsidR="00A451BA" w:rsidRDefault="00A451BA" w:rsidP="00BB683D">
      <w:pPr>
        <w:rPr>
          <w:b/>
        </w:rPr>
      </w:pPr>
    </w:p>
    <w:p w:rsidR="00A451BA" w:rsidRDefault="00A451BA" w:rsidP="00BB683D">
      <w:pPr>
        <w:rPr>
          <w:b/>
        </w:rPr>
      </w:pPr>
      <w:r w:rsidRPr="004E6828">
        <w:rPr>
          <w:b/>
        </w:rPr>
        <w:t>Муниципальное дошкольное образовательное учреждение Филимоновский детский сад</w:t>
      </w:r>
    </w:p>
    <w:p w:rsidR="00A451BA" w:rsidRPr="00D55BCB" w:rsidRDefault="00A451BA" w:rsidP="00BB683D">
      <w:r>
        <w:t>населенные пункты</w:t>
      </w:r>
      <w:r w:rsidRPr="00D55BCB">
        <w:t>:</w:t>
      </w:r>
    </w:p>
    <w:p w:rsidR="00A451BA" w:rsidRPr="00D55BCB" w:rsidRDefault="00A451BA" w:rsidP="00BB683D">
      <w:pPr>
        <w:jc w:val="both"/>
      </w:pPr>
      <w:r>
        <w:t xml:space="preserve">с. </w:t>
      </w:r>
      <w:r w:rsidRPr="00D55BCB">
        <w:t>Филимоново,  с.</w:t>
      </w:r>
      <w:r>
        <w:t xml:space="preserve"> </w:t>
      </w:r>
      <w:r w:rsidRPr="00D55BCB">
        <w:t>Филипповское, с.</w:t>
      </w:r>
      <w:r>
        <w:t xml:space="preserve"> </w:t>
      </w:r>
      <w:r w:rsidRPr="00D55BCB">
        <w:t>Лучинское, д.</w:t>
      </w:r>
      <w:r>
        <w:t xml:space="preserve"> </w:t>
      </w:r>
      <w:r w:rsidRPr="00D55BCB">
        <w:t>Семеновка, д.</w:t>
      </w:r>
      <w:r>
        <w:t xml:space="preserve"> </w:t>
      </w:r>
      <w:r w:rsidRPr="00D55BCB">
        <w:t>Куряниново, д.</w:t>
      </w:r>
      <w:r>
        <w:t xml:space="preserve"> </w:t>
      </w:r>
      <w:r w:rsidRPr="00D55BCB">
        <w:t>Погост</w:t>
      </w:r>
      <w:r>
        <w:t>,</w:t>
      </w:r>
      <w:r w:rsidRPr="00D0115C">
        <w:t xml:space="preserve"> </w:t>
      </w:r>
      <w:r w:rsidRPr="00D55BCB">
        <w:t>с.</w:t>
      </w:r>
      <w:r>
        <w:t xml:space="preserve"> </w:t>
      </w:r>
      <w:r w:rsidRPr="00D55BCB">
        <w:t>Дубровицы, с.</w:t>
      </w:r>
      <w:r>
        <w:t xml:space="preserve"> </w:t>
      </w:r>
      <w:r w:rsidRPr="00D55BCB">
        <w:t>Твердилково, д.</w:t>
      </w:r>
      <w:r>
        <w:t xml:space="preserve"> </w:t>
      </w:r>
      <w:r w:rsidRPr="00D55BCB">
        <w:t>Никольское, д.</w:t>
      </w:r>
      <w:r>
        <w:t xml:space="preserve"> </w:t>
      </w:r>
      <w:r w:rsidRPr="00D55BCB">
        <w:t>Соболево, д.</w:t>
      </w:r>
      <w:r>
        <w:t xml:space="preserve"> </w:t>
      </w:r>
      <w:r w:rsidRPr="00D55BCB">
        <w:t>Насакино</w:t>
      </w:r>
      <w:r>
        <w:t>.</w:t>
      </w:r>
    </w:p>
    <w:p w:rsidR="00A451BA" w:rsidRDefault="00A451BA" w:rsidP="00212D56">
      <w:pPr>
        <w:rPr>
          <w:b/>
        </w:rPr>
      </w:pPr>
    </w:p>
    <w:p w:rsidR="00A451BA" w:rsidRDefault="00A451BA" w:rsidP="00212D56">
      <w:pPr>
        <w:rPr>
          <w:b/>
        </w:rPr>
      </w:pPr>
      <w:r w:rsidRPr="00380289">
        <w:rPr>
          <w:b/>
        </w:rPr>
        <w:t>Муниципальное дошкольное образовательное учреждение Ефимьевский детский сад</w:t>
      </w:r>
    </w:p>
    <w:p w:rsidR="00A451BA" w:rsidRPr="00D55BCB" w:rsidRDefault="00A451BA" w:rsidP="00212D56">
      <w:r>
        <w:t>населенные пункты</w:t>
      </w:r>
      <w:r w:rsidRPr="00D55BCB">
        <w:t>:</w:t>
      </w:r>
    </w:p>
    <w:p w:rsidR="00A451BA" w:rsidRDefault="00A451BA" w:rsidP="00212D56">
      <w:r>
        <w:t>с. Ефимьево</w:t>
      </w:r>
    </w:p>
    <w:p w:rsidR="00A451BA" w:rsidRDefault="00A451BA" w:rsidP="00212D56"/>
    <w:p w:rsidR="00A451BA" w:rsidRPr="005F0215" w:rsidRDefault="00A451BA" w:rsidP="002A5F1C">
      <w:pPr>
        <w:rPr>
          <w:b/>
        </w:rPr>
      </w:pPr>
      <w:r w:rsidRPr="005F0215">
        <w:rPr>
          <w:b/>
        </w:rPr>
        <w:t>Муниципальное дошкольное образовательное учреждение Дубковский детский сад общеразвивающего вида с приоритетным осуществлением интеллектуального развития воспитанников «Колокольчик»</w:t>
      </w:r>
    </w:p>
    <w:p w:rsidR="00A451BA" w:rsidRPr="00D55BCB" w:rsidRDefault="00A451BA" w:rsidP="002A5F1C">
      <w:pPr>
        <w:jc w:val="both"/>
      </w:pPr>
      <w:r>
        <w:t>населенные пункты</w:t>
      </w:r>
      <w:r w:rsidRPr="00D55BCB">
        <w:t>:</w:t>
      </w:r>
    </w:p>
    <w:p w:rsidR="00A451BA" w:rsidRDefault="00A451BA" w:rsidP="002A5F1C">
      <w:pPr>
        <w:jc w:val="both"/>
      </w:pPr>
      <w:r w:rsidRPr="00D55BCB">
        <w:t>п.</w:t>
      </w:r>
      <w:r>
        <w:t xml:space="preserve"> </w:t>
      </w:r>
      <w:r w:rsidRPr="00D55BCB">
        <w:t>Дубки, с.</w:t>
      </w:r>
      <w:r>
        <w:t xml:space="preserve"> </w:t>
      </w:r>
      <w:r w:rsidRPr="00D55BCB">
        <w:t>Алексино, с.</w:t>
      </w:r>
      <w:r>
        <w:t xml:space="preserve"> </w:t>
      </w:r>
      <w:r w:rsidRPr="00D55BCB">
        <w:t>Михайлево, д.</w:t>
      </w:r>
      <w:r>
        <w:t xml:space="preserve"> </w:t>
      </w:r>
      <w:r w:rsidRPr="00D55BCB">
        <w:t>Новоселка, д.</w:t>
      </w:r>
      <w:r>
        <w:t xml:space="preserve"> </w:t>
      </w:r>
      <w:r w:rsidRPr="00D55BCB">
        <w:t>Никули</w:t>
      </w:r>
      <w:r>
        <w:t>нка, с. Никульское, с. Кабанское, с. Перцево.</w:t>
      </w:r>
    </w:p>
    <w:p w:rsidR="00A451BA" w:rsidRDefault="00A451BA" w:rsidP="00E50827">
      <w:pPr>
        <w:jc w:val="both"/>
      </w:pPr>
    </w:p>
    <w:p w:rsidR="00A451BA" w:rsidRPr="005F0215" w:rsidRDefault="00A451BA" w:rsidP="00EE0046">
      <w:pPr>
        <w:jc w:val="both"/>
        <w:rPr>
          <w:b/>
        </w:rPr>
      </w:pPr>
      <w:r w:rsidRPr="005F0215">
        <w:rPr>
          <w:b/>
        </w:rPr>
        <w:t xml:space="preserve">Муниципальное дошкольное образовательное учреждение </w:t>
      </w:r>
    </w:p>
    <w:p w:rsidR="00A451BA" w:rsidRDefault="00A451BA" w:rsidP="00EE0046">
      <w:pPr>
        <w:jc w:val="both"/>
        <w:rPr>
          <w:b/>
        </w:rPr>
      </w:pPr>
      <w:r w:rsidRPr="005F0215">
        <w:rPr>
          <w:b/>
        </w:rPr>
        <w:t>Купанский детский сад общеразвивающего вида с приоритетным осуществлением художественно-эстетического развития воспитанников</w:t>
      </w:r>
    </w:p>
    <w:p w:rsidR="00A451BA" w:rsidRPr="00D55BCB" w:rsidRDefault="00A451BA" w:rsidP="00EE0046">
      <w:pPr>
        <w:jc w:val="both"/>
      </w:pPr>
      <w:r>
        <w:t>населенные пункты</w:t>
      </w:r>
      <w:r w:rsidRPr="00D55BCB">
        <w:t>:</w:t>
      </w:r>
    </w:p>
    <w:p w:rsidR="00A451BA" w:rsidRDefault="00A451BA" w:rsidP="00EE0046">
      <w:pPr>
        <w:jc w:val="both"/>
      </w:pPr>
      <w:r w:rsidRPr="00D55BCB">
        <w:t>с.</w:t>
      </w:r>
      <w:r>
        <w:t xml:space="preserve"> </w:t>
      </w:r>
      <w:r w:rsidRPr="00D55BCB">
        <w:t>Купанское, д.</w:t>
      </w:r>
      <w:r>
        <w:t xml:space="preserve"> </w:t>
      </w:r>
      <w:r w:rsidRPr="00D55BCB">
        <w:t>Жупеево, с.</w:t>
      </w:r>
      <w:r>
        <w:t xml:space="preserve"> </w:t>
      </w:r>
      <w:r w:rsidRPr="00D55BCB">
        <w:t>Гора-Новоселка, д.</w:t>
      </w:r>
      <w:r>
        <w:t xml:space="preserve"> </w:t>
      </w:r>
      <w:r w:rsidRPr="00D55BCB">
        <w:t>Х</w:t>
      </w:r>
      <w:r>
        <w:t>м</w:t>
      </w:r>
      <w:r w:rsidRPr="00D55BCB">
        <w:t>ельники, с.</w:t>
      </w:r>
      <w:r>
        <w:t xml:space="preserve"> </w:t>
      </w:r>
      <w:r w:rsidRPr="00D55BCB">
        <w:t>Купань, м.</w:t>
      </w:r>
      <w:r>
        <w:t xml:space="preserve"> </w:t>
      </w:r>
      <w:r w:rsidRPr="00D55BCB">
        <w:t>Шастово, п.</w:t>
      </w:r>
      <w:r>
        <w:t xml:space="preserve"> </w:t>
      </w:r>
      <w:r w:rsidRPr="00D55BCB">
        <w:t xml:space="preserve">Талицы, кордон </w:t>
      </w:r>
      <w:smartTag w:uri="urn:schemas-microsoft-com:office:smarttags" w:element="metricconverter">
        <w:smartTagPr>
          <w:attr w:name="ProductID" w:val="115 км"/>
        </w:smartTagPr>
        <w:r w:rsidRPr="00D55BCB">
          <w:t>115 км</w:t>
        </w:r>
      </w:smartTag>
      <w:r>
        <w:t>., ст. Симоновец, м. Кухмарь, п. Мшарово, с. Новоселье.</w:t>
      </w:r>
    </w:p>
    <w:p w:rsidR="00A451BA" w:rsidRDefault="00A451BA" w:rsidP="001F255C">
      <w:pPr>
        <w:jc w:val="both"/>
        <w:rPr>
          <w:b/>
        </w:rPr>
      </w:pPr>
    </w:p>
    <w:p w:rsidR="00A451BA" w:rsidRPr="00822EBC" w:rsidRDefault="00A451BA" w:rsidP="001F255C">
      <w:pPr>
        <w:jc w:val="both"/>
        <w:rPr>
          <w:b/>
        </w:rPr>
      </w:pPr>
      <w:r w:rsidRPr="00822EBC">
        <w:rPr>
          <w:b/>
        </w:rPr>
        <w:t>Муниципальное дошкольное образовательное учреждение Нагорьевский детский сад общеразвивающего вида с приоритетным осуществлением  физического развития воспитанников</w:t>
      </w:r>
    </w:p>
    <w:p w:rsidR="00A451BA" w:rsidRPr="00D55BCB" w:rsidRDefault="00A451BA" w:rsidP="001F255C">
      <w:pPr>
        <w:jc w:val="both"/>
      </w:pPr>
      <w:r>
        <w:t>населенные пункты</w:t>
      </w:r>
      <w:r w:rsidRPr="00D55BCB">
        <w:t>:</w:t>
      </w:r>
    </w:p>
    <w:p w:rsidR="00A451BA" w:rsidRDefault="00A451BA" w:rsidP="001F255C">
      <w:pPr>
        <w:jc w:val="both"/>
      </w:pPr>
      <w:r w:rsidRPr="00D55BCB">
        <w:t>с.</w:t>
      </w:r>
      <w:r>
        <w:t xml:space="preserve"> </w:t>
      </w:r>
      <w:r w:rsidRPr="00D55BCB">
        <w:t>Нагорье, с.</w:t>
      </w:r>
      <w:r>
        <w:t xml:space="preserve"> </w:t>
      </w:r>
      <w:r w:rsidRPr="00D55BCB">
        <w:t>Андрианово, д.</w:t>
      </w:r>
      <w:r>
        <w:t xml:space="preserve"> </w:t>
      </w:r>
      <w:r w:rsidRPr="00D55BCB">
        <w:t>Панское, д.</w:t>
      </w:r>
      <w:r>
        <w:t xml:space="preserve"> </w:t>
      </w:r>
      <w:r w:rsidRPr="00D55BCB">
        <w:t>Калинкино, д.</w:t>
      </w:r>
      <w:r>
        <w:t xml:space="preserve"> </w:t>
      </w:r>
      <w:r w:rsidRPr="00D55BCB">
        <w:t>Головинское, п.</w:t>
      </w:r>
      <w:r>
        <w:t xml:space="preserve"> </w:t>
      </w:r>
      <w:r w:rsidRPr="00D55BCB">
        <w:t>Лось, д.</w:t>
      </w:r>
      <w:r>
        <w:t xml:space="preserve"> </w:t>
      </w:r>
      <w:r w:rsidRPr="00D55BCB">
        <w:t>Тукаленка, д.</w:t>
      </w:r>
      <w:r>
        <w:t xml:space="preserve"> </w:t>
      </w:r>
      <w:r w:rsidRPr="00D55BCB">
        <w:t>Маринкино, п.</w:t>
      </w:r>
      <w:r>
        <w:t xml:space="preserve"> </w:t>
      </w:r>
      <w:r w:rsidRPr="00D55BCB">
        <w:t>Кубрянское лесничество, д.</w:t>
      </w:r>
      <w:r>
        <w:t xml:space="preserve"> </w:t>
      </w:r>
      <w:r w:rsidRPr="00D55BCB">
        <w:t>Григорово, д.</w:t>
      </w:r>
      <w:r>
        <w:t xml:space="preserve"> </w:t>
      </w:r>
      <w:r w:rsidRPr="00D55BCB">
        <w:t>Захарово, д.</w:t>
      </w:r>
      <w:r>
        <w:t xml:space="preserve"> </w:t>
      </w:r>
      <w:r w:rsidRPr="00D55BCB">
        <w:t>Лисавы, д.</w:t>
      </w:r>
      <w:r>
        <w:t xml:space="preserve"> </w:t>
      </w:r>
      <w:r w:rsidRPr="00D55BCB">
        <w:t>Ермово, д.</w:t>
      </w:r>
      <w:r>
        <w:t xml:space="preserve"> </w:t>
      </w:r>
      <w:r w:rsidRPr="00D55BCB">
        <w:t>Пылаиха, д.</w:t>
      </w:r>
      <w:r>
        <w:t xml:space="preserve"> </w:t>
      </w:r>
      <w:r w:rsidRPr="00D55BCB">
        <w:t>Хороброво, д.</w:t>
      </w:r>
      <w:r>
        <w:t xml:space="preserve"> </w:t>
      </w:r>
      <w:r w:rsidRPr="00D55BCB">
        <w:t>Поповское, с.</w:t>
      </w:r>
      <w:r>
        <w:t xml:space="preserve"> </w:t>
      </w:r>
      <w:r w:rsidRPr="00D55BCB">
        <w:t>Хмельники, д.</w:t>
      </w:r>
      <w:r>
        <w:t xml:space="preserve"> </w:t>
      </w:r>
      <w:r w:rsidRPr="00D55BCB">
        <w:t xml:space="preserve">Ананкино, </w:t>
      </w:r>
      <w:r>
        <w:t xml:space="preserve">д. Фонинское, д. Огорельцево, д. </w:t>
      </w:r>
      <w:r w:rsidRPr="00D55BCB">
        <w:t>Коробово, д.</w:t>
      </w:r>
      <w:r>
        <w:t xml:space="preserve"> </w:t>
      </w:r>
      <w:r w:rsidRPr="00D55BCB">
        <w:t>Мишутино, д.</w:t>
      </w:r>
      <w:r>
        <w:t xml:space="preserve"> </w:t>
      </w:r>
      <w:r w:rsidRPr="00D55BCB">
        <w:t>Маншино, д.</w:t>
      </w:r>
      <w:r>
        <w:t xml:space="preserve"> </w:t>
      </w:r>
      <w:r w:rsidRPr="00D55BCB">
        <w:t>Лихарево, д.</w:t>
      </w:r>
      <w:r>
        <w:t xml:space="preserve"> </w:t>
      </w:r>
      <w:r w:rsidRPr="00D55BCB">
        <w:t>Елпатьево, д. Ситницы, д.</w:t>
      </w:r>
      <w:r>
        <w:t xml:space="preserve"> </w:t>
      </w:r>
      <w:r w:rsidRPr="00D55BCB">
        <w:t>Михальцово, д.</w:t>
      </w:r>
      <w:r>
        <w:t xml:space="preserve"> </w:t>
      </w:r>
      <w:r w:rsidRPr="00D55BCB">
        <w:t>Сидорково, д.</w:t>
      </w:r>
      <w:r>
        <w:t xml:space="preserve"> </w:t>
      </w:r>
      <w:r w:rsidRPr="00D55BCB">
        <w:t>Евстигнеево, д.</w:t>
      </w:r>
      <w:r>
        <w:t xml:space="preserve"> </w:t>
      </w:r>
      <w:r w:rsidRPr="00D55BCB">
        <w:t>Воронкино, д.</w:t>
      </w:r>
      <w:r>
        <w:t xml:space="preserve"> </w:t>
      </w:r>
      <w:r w:rsidRPr="00D55BCB">
        <w:t>Меленки, д.</w:t>
      </w:r>
      <w:r>
        <w:t xml:space="preserve"> </w:t>
      </w:r>
      <w:r w:rsidRPr="00D55BCB">
        <w:t>Вехово, д.</w:t>
      </w:r>
      <w:r>
        <w:t xml:space="preserve"> </w:t>
      </w:r>
      <w:r w:rsidRPr="00D55BCB">
        <w:t>Слепцово, д.</w:t>
      </w:r>
      <w:r>
        <w:t xml:space="preserve"> </w:t>
      </w:r>
      <w:r w:rsidRPr="00D55BCB">
        <w:t>Родионово;</w:t>
      </w:r>
      <w:r w:rsidRPr="00F16ACD">
        <w:t xml:space="preserve"> </w:t>
      </w:r>
      <w:r w:rsidRPr="00D55BCB">
        <w:t>с.</w:t>
      </w:r>
      <w:r>
        <w:t xml:space="preserve"> </w:t>
      </w:r>
      <w:r w:rsidRPr="00D55BCB">
        <w:t>Загорье, с.</w:t>
      </w:r>
      <w:r>
        <w:t xml:space="preserve"> </w:t>
      </w:r>
      <w:r w:rsidRPr="00D55BCB">
        <w:t>Степанцово,  д.</w:t>
      </w:r>
      <w:r>
        <w:t xml:space="preserve"> </w:t>
      </w:r>
      <w:r w:rsidRPr="00D55BCB">
        <w:t>Сараево, д.</w:t>
      </w:r>
      <w:r>
        <w:t xml:space="preserve"> </w:t>
      </w:r>
      <w:r w:rsidRPr="00D55BCB">
        <w:t>Липовцы, д.</w:t>
      </w:r>
      <w:r>
        <w:t xml:space="preserve"> </w:t>
      </w:r>
      <w:r w:rsidRPr="00D55BCB">
        <w:t>Березняки, д.</w:t>
      </w:r>
      <w:r>
        <w:t xml:space="preserve"> </w:t>
      </w:r>
      <w:r w:rsidRPr="00D55BCB">
        <w:t>Кишкино, д.</w:t>
      </w:r>
      <w:r>
        <w:t xml:space="preserve"> </w:t>
      </w:r>
      <w:r w:rsidRPr="00D55BCB">
        <w:t>Воскресенка, д.</w:t>
      </w:r>
      <w:r>
        <w:t xml:space="preserve"> </w:t>
      </w:r>
      <w:r w:rsidRPr="00D55BCB">
        <w:t>Долгово, д.</w:t>
      </w:r>
      <w:r>
        <w:t xml:space="preserve"> </w:t>
      </w:r>
      <w:r w:rsidRPr="00D55BCB">
        <w:t>Бурцево, д.</w:t>
      </w:r>
      <w:r>
        <w:t xml:space="preserve"> </w:t>
      </w:r>
      <w:r w:rsidRPr="00D55BCB">
        <w:t>Кисьма, д.</w:t>
      </w:r>
      <w:r>
        <w:t xml:space="preserve"> </w:t>
      </w:r>
      <w:r w:rsidRPr="00D55BCB">
        <w:t>Михеево, д.</w:t>
      </w:r>
      <w:r>
        <w:t xml:space="preserve"> </w:t>
      </w:r>
      <w:r w:rsidRPr="00D55BCB">
        <w:t>Жданово, д.</w:t>
      </w:r>
      <w:r>
        <w:t xml:space="preserve"> </w:t>
      </w:r>
      <w:r w:rsidRPr="00D55BCB">
        <w:t>Даратники, д.</w:t>
      </w:r>
      <w:r>
        <w:t xml:space="preserve"> </w:t>
      </w:r>
      <w:r w:rsidRPr="00D55BCB">
        <w:t>Кудрино, д.</w:t>
      </w:r>
      <w:r>
        <w:t xml:space="preserve"> </w:t>
      </w:r>
      <w:r w:rsidRPr="00D55BCB">
        <w:t>Старое Волино, д.</w:t>
      </w:r>
      <w:r>
        <w:t xml:space="preserve"> </w:t>
      </w:r>
      <w:r w:rsidRPr="00D55BCB">
        <w:t>Бережки,</w:t>
      </w:r>
      <w:r>
        <w:t xml:space="preserve"> </w:t>
      </w:r>
      <w:r w:rsidRPr="00D55BCB">
        <w:t>д.</w:t>
      </w:r>
      <w:r>
        <w:t xml:space="preserve"> </w:t>
      </w:r>
      <w:r w:rsidRPr="00D55BCB">
        <w:t>Старово, д.</w:t>
      </w:r>
      <w:r>
        <w:t xml:space="preserve"> </w:t>
      </w:r>
      <w:r w:rsidRPr="00D55BCB">
        <w:t>Колокорево, д.</w:t>
      </w:r>
      <w:r>
        <w:t xml:space="preserve"> </w:t>
      </w:r>
      <w:r w:rsidRPr="00D55BCB">
        <w:t>Матвеевка, д.</w:t>
      </w:r>
      <w:r>
        <w:t xml:space="preserve"> </w:t>
      </w:r>
      <w:r w:rsidRPr="00D55BCB">
        <w:t>Выползово, д.</w:t>
      </w:r>
      <w:r>
        <w:t xml:space="preserve"> </w:t>
      </w:r>
      <w:r w:rsidRPr="00D55BCB">
        <w:t>Петухово, д.</w:t>
      </w:r>
      <w:r>
        <w:t xml:space="preserve"> </w:t>
      </w:r>
      <w:r w:rsidRPr="00D55BCB">
        <w:t>Дреплево, д.</w:t>
      </w:r>
      <w:r>
        <w:t xml:space="preserve"> </w:t>
      </w:r>
      <w:r w:rsidRPr="00D55BCB">
        <w:t>Горицы, д.</w:t>
      </w:r>
      <w:r>
        <w:t xml:space="preserve"> </w:t>
      </w:r>
      <w:r w:rsidRPr="00D55BCB">
        <w:t>Паньково, д.</w:t>
      </w:r>
      <w:r>
        <w:t xml:space="preserve"> </w:t>
      </w:r>
      <w:r w:rsidRPr="00D55BCB">
        <w:t>Высокуша, д.</w:t>
      </w:r>
      <w:r>
        <w:t xml:space="preserve"> </w:t>
      </w:r>
      <w:r w:rsidRPr="00D55BCB">
        <w:t>Горбанцево, д.</w:t>
      </w:r>
      <w:r>
        <w:t xml:space="preserve"> </w:t>
      </w:r>
      <w:r w:rsidRPr="00D55BCB">
        <w:t>К</w:t>
      </w:r>
      <w:r>
        <w:t xml:space="preserve">ормолиха, д. Починки, д. Гобаново, </w:t>
      </w:r>
      <w:r w:rsidRPr="00D55BCB">
        <w:t>с.</w:t>
      </w:r>
      <w:r>
        <w:t xml:space="preserve"> </w:t>
      </w:r>
      <w:r w:rsidRPr="00D55BCB">
        <w:t>Копнино, д.</w:t>
      </w:r>
      <w:r>
        <w:t xml:space="preserve"> </w:t>
      </w:r>
      <w:r w:rsidRPr="00D55BCB">
        <w:t>Старое Селезнево, д.</w:t>
      </w:r>
      <w:r>
        <w:t xml:space="preserve"> </w:t>
      </w:r>
      <w:r w:rsidRPr="00D55BCB">
        <w:t>Новое Селезнево, д.</w:t>
      </w:r>
      <w:r>
        <w:t xml:space="preserve"> </w:t>
      </w:r>
      <w:r w:rsidRPr="00D55BCB">
        <w:t>Федосово, д.</w:t>
      </w:r>
      <w:r>
        <w:t xml:space="preserve"> </w:t>
      </w:r>
      <w:r w:rsidRPr="00D55BCB">
        <w:t>Желтиково, д.</w:t>
      </w:r>
      <w:r>
        <w:t xml:space="preserve"> </w:t>
      </w:r>
      <w:r w:rsidRPr="00D55BCB">
        <w:t>Мериново, д.</w:t>
      </w:r>
      <w:r>
        <w:t xml:space="preserve"> </w:t>
      </w:r>
      <w:r w:rsidRPr="00D55BCB">
        <w:t>Св</w:t>
      </w:r>
      <w:r>
        <w:t xml:space="preserve">ечино, д. Измайлово, д. Фалисово, </w:t>
      </w:r>
      <w:r w:rsidRPr="00D55BCB">
        <w:t>д.</w:t>
      </w:r>
      <w:r>
        <w:t xml:space="preserve"> </w:t>
      </w:r>
      <w:r w:rsidRPr="00D55BCB">
        <w:t>Святово, д.</w:t>
      </w:r>
      <w:r>
        <w:t xml:space="preserve"> </w:t>
      </w:r>
      <w:r w:rsidRPr="00D55BCB">
        <w:t>Мясоедово, д.</w:t>
      </w:r>
      <w:r>
        <w:t xml:space="preserve"> </w:t>
      </w:r>
      <w:r w:rsidRPr="00D55BCB">
        <w:t>Ананьино, д.</w:t>
      </w:r>
      <w:r>
        <w:t xml:space="preserve"> </w:t>
      </w:r>
      <w:r w:rsidRPr="00D55BCB">
        <w:t>Ка</w:t>
      </w:r>
      <w:r>
        <w:t>мышево, д. Гаврилково.</w:t>
      </w:r>
      <w:r w:rsidRPr="00D55BCB">
        <w:t xml:space="preserve"> </w:t>
      </w:r>
    </w:p>
    <w:p w:rsidR="00A451BA" w:rsidRDefault="00A451BA" w:rsidP="001F255C">
      <w:pPr>
        <w:jc w:val="both"/>
      </w:pPr>
    </w:p>
    <w:p w:rsidR="00A451BA" w:rsidRDefault="00A451BA" w:rsidP="001F255C">
      <w:pPr>
        <w:jc w:val="both"/>
        <w:rPr>
          <w:b/>
        </w:rPr>
      </w:pPr>
      <w:r w:rsidRPr="00CB7563">
        <w:rPr>
          <w:b/>
        </w:rPr>
        <w:t>Муниципальное дошкольное образовательное учреждение Рязанцевский  детский сад общеразвивающего вида с приоритетным осуществлением физического развития воспитанников «Малыш»</w:t>
      </w:r>
    </w:p>
    <w:p w:rsidR="00A451BA" w:rsidRPr="00D55BCB" w:rsidRDefault="00A451BA" w:rsidP="001F255C">
      <w:pPr>
        <w:jc w:val="both"/>
      </w:pPr>
      <w:r>
        <w:t>населенные пункты</w:t>
      </w:r>
      <w:r w:rsidRPr="00D55BCB">
        <w:t>:</w:t>
      </w:r>
    </w:p>
    <w:p w:rsidR="00A451BA" w:rsidRPr="00D55BCB" w:rsidRDefault="00A451BA" w:rsidP="001F255C">
      <w:pPr>
        <w:jc w:val="both"/>
      </w:pPr>
      <w:r w:rsidRPr="00D55BCB">
        <w:t>п.</w:t>
      </w:r>
      <w:r>
        <w:t xml:space="preserve"> </w:t>
      </w:r>
      <w:r w:rsidRPr="00D55BCB">
        <w:t>Рязанцево, с.</w:t>
      </w:r>
      <w:r>
        <w:t xml:space="preserve"> </w:t>
      </w:r>
      <w:r w:rsidRPr="00D55BCB">
        <w:t>Елизарово, д.</w:t>
      </w:r>
      <w:r>
        <w:t xml:space="preserve"> </w:t>
      </w:r>
      <w:r w:rsidRPr="00D55BCB">
        <w:t>Аниково, д.</w:t>
      </w:r>
      <w:r>
        <w:t xml:space="preserve"> Клины</w:t>
      </w:r>
      <w:r w:rsidRPr="00D55BCB">
        <w:t>, д.</w:t>
      </w:r>
      <w:r>
        <w:t xml:space="preserve"> </w:t>
      </w:r>
      <w:r w:rsidRPr="00D55BCB">
        <w:t>Ильинка, д.</w:t>
      </w:r>
      <w:r>
        <w:t xml:space="preserve"> </w:t>
      </w:r>
      <w:r w:rsidRPr="00D55BCB">
        <w:t>Внуково, д.</w:t>
      </w:r>
      <w:r>
        <w:t xml:space="preserve"> </w:t>
      </w:r>
      <w:r w:rsidRPr="00D55BCB">
        <w:t>Веска, д.</w:t>
      </w:r>
      <w:r>
        <w:t xml:space="preserve"> </w:t>
      </w:r>
      <w:r w:rsidRPr="00D55BCB">
        <w:t>Вилино, д.</w:t>
      </w:r>
      <w:r>
        <w:t xml:space="preserve"> </w:t>
      </w:r>
      <w:r w:rsidRPr="00D55BCB">
        <w:t>Высоково, д.</w:t>
      </w:r>
      <w:r>
        <w:t xml:space="preserve"> Саре</w:t>
      </w:r>
      <w:r w:rsidRPr="00D55BCB">
        <w:t>во, д.</w:t>
      </w:r>
      <w:r>
        <w:t xml:space="preserve"> </w:t>
      </w:r>
      <w:r w:rsidRPr="00D55BCB">
        <w:t>Богородское, д.</w:t>
      </w:r>
      <w:r>
        <w:t xml:space="preserve"> </w:t>
      </w:r>
      <w:r w:rsidRPr="00D55BCB">
        <w:t>Боронуково, д.</w:t>
      </w:r>
      <w:r>
        <w:t xml:space="preserve"> </w:t>
      </w:r>
      <w:r w:rsidRPr="00D55BCB">
        <w:t>Забелино.</w:t>
      </w:r>
    </w:p>
    <w:p w:rsidR="00A451BA" w:rsidRDefault="00A451BA" w:rsidP="00E50827">
      <w:pPr>
        <w:spacing w:after="200" w:line="276" w:lineRule="auto"/>
      </w:pPr>
    </w:p>
    <w:p w:rsidR="00A451BA" w:rsidRDefault="00A451BA">
      <w:pPr>
        <w:spacing w:after="200" w:line="276" w:lineRule="auto"/>
      </w:pPr>
      <w:r>
        <w:br w:type="page"/>
      </w:r>
    </w:p>
    <w:p w:rsidR="00A451BA" w:rsidRDefault="00A451BA"/>
    <w:p w:rsidR="00A451BA" w:rsidRPr="007162B4" w:rsidRDefault="00A451BA" w:rsidP="007162B4">
      <w:pPr>
        <w:autoSpaceDE w:val="0"/>
        <w:autoSpaceDN w:val="0"/>
        <w:adjustRightInd w:val="0"/>
        <w:jc w:val="right"/>
        <w:outlineLvl w:val="0"/>
        <w:rPr>
          <w:lang w:eastAsia="en-US"/>
        </w:rPr>
      </w:pPr>
      <w:r w:rsidRPr="007162B4">
        <w:rPr>
          <w:lang w:eastAsia="en-US"/>
        </w:rPr>
        <w:t>Приложение 1</w:t>
      </w:r>
    </w:p>
    <w:p w:rsidR="00A451BA" w:rsidRPr="007162B4" w:rsidRDefault="00A451BA" w:rsidP="007162B4">
      <w:pPr>
        <w:autoSpaceDE w:val="0"/>
        <w:autoSpaceDN w:val="0"/>
        <w:adjustRightInd w:val="0"/>
        <w:jc w:val="right"/>
        <w:rPr>
          <w:lang w:eastAsia="en-US"/>
        </w:rPr>
      </w:pPr>
      <w:r w:rsidRPr="007162B4">
        <w:rPr>
          <w:lang w:eastAsia="en-US"/>
        </w:rPr>
        <w:t xml:space="preserve">к </w:t>
      </w:r>
      <w:hyperlink r:id="rId13" w:history="1">
        <w:r w:rsidRPr="007162B4">
          <w:rPr>
            <w:lang w:eastAsia="en-US"/>
          </w:rPr>
          <w:t>Положению</w:t>
        </w:r>
      </w:hyperlink>
    </w:p>
    <w:p w:rsidR="00A451BA" w:rsidRPr="007162B4" w:rsidRDefault="00A451BA" w:rsidP="007162B4">
      <w:pPr>
        <w:autoSpaceDE w:val="0"/>
        <w:autoSpaceDN w:val="0"/>
        <w:adjustRightInd w:val="0"/>
        <w:jc w:val="both"/>
        <w:rPr>
          <w:lang w:eastAsia="en-US"/>
        </w:rPr>
      </w:pPr>
    </w:p>
    <w:p w:rsidR="00A451BA" w:rsidRPr="007162B4" w:rsidRDefault="00A451BA" w:rsidP="007162B4">
      <w:pPr>
        <w:autoSpaceDE w:val="0"/>
        <w:autoSpaceDN w:val="0"/>
        <w:adjustRightInd w:val="0"/>
        <w:jc w:val="both"/>
        <w:rPr>
          <w:lang w:eastAsia="en-US"/>
        </w:rPr>
      </w:pPr>
    </w:p>
    <w:p w:rsidR="00A451BA" w:rsidRPr="007162B4" w:rsidRDefault="00A451BA" w:rsidP="00B36DB7">
      <w:pPr>
        <w:autoSpaceDE w:val="0"/>
        <w:autoSpaceDN w:val="0"/>
        <w:adjustRightInd w:val="0"/>
        <w:jc w:val="center"/>
        <w:rPr>
          <w:b/>
          <w:lang w:eastAsia="en-US"/>
        </w:rPr>
      </w:pPr>
      <w:r w:rsidRPr="007162B4">
        <w:rPr>
          <w:b/>
          <w:lang w:eastAsia="en-US"/>
        </w:rPr>
        <w:t>Сведения о детях</w:t>
      </w:r>
    </w:p>
    <w:p w:rsidR="00A451BA" w:rsidRPr="007162B4" w:rsidRDefault="00A451BA" w:rsidP="00B36DB7">
      <w:pPr>
        <w:autoSpaceDE w:val="0"/>
        <w:autoSpaceDN w:val="0"/>
        <w:adjustRightInd w:val="0"/>
        <w:jc w:val="center"/>
        <w:rPr>
          <w:b/>
          <w:lang w:eastAsia="en-US"/>
        </w:rPr>
      </w:pPr>
      <w:r w:rsidRPr="007162B4">
        <w:rPr>
          <w:b/>
          <w:lang w:eastAsia="en-US"/>
        </w:rPr>
        <w:t>в возрасте от 2 месяцев до 7 лет (в исключительных случаях</w:t>
      </w:r>
    </w:p>
    <w:p w:rsidR="00A451BA" w:rsidRPr="007162B4" w:rsidRDefault="00A451BA" w:rsidP="00B36DB7">
      <w:pPr>
        <w:autoSpaceDE w:val="0"/>
        <w:autoSpaceDN w:val="0"/>
        <w:adjustRightInd w:val="0"/>
        <w:jc w:val="center"/>
        <w:rPr>
          <w:b/>
          <w:lang w:eastAsia="en-US"/>
        </w:rPr>
      </w:pPr>
      <w:r w:rsidRPr="007162B4">
        <w:rPr>
          <w:b/>
          <w:lang w:eastAsia="en-US"/>
        </w:rPr>
        <w:t>до 8 лет), имеющих право посещать, но не посещающих и посещающих</w:t>
      </w:r>
    </w:p>
    <w:p w:rsidR="00A451BA" w:rsidRPr="007162B4" w:rsidRDefault="00A451BA" w:rsidP="00B36DB7">
      <w:pPr>
        <w:autoSpaceDE w:val="0"/>
        <w:autoSpaceDN w:val="0"/>
        <w:adjustRightInd w:val="0"/>
        <w:jc w:val="center"/>
        <w:rPr>
          <w:lang w:eastAsia="en-US"/>
        </w:rPr>
      </w:pPr>
      <w:r w:rsidRPr="007162B4">
        <w:rPr>
          <w:lang w:eastAsia="en-US"/>
        </w:rPr>
        <w:t>___________________________________________________________________</w:t>
      </w:r>
    </w:p>
    <w:p w:rsidR="00A451BA" w:rsidRPr="007162B4" w:rsidRDefault="00A451BA" w:rsidP="00B36DB7">
      <w:pPr>
        <w:autoSpaceDE w:val="0"/>
        <w:autoSpaceDN w:val="0"/>
        <w:adjustRightInd w:val="0"/>
        <w:jc w:val="center"/>
        <w:rPr>
          <w:lang w:eastAsia="en-US"/>
        </w:rPr>
      </w:pPr>
      <w:r w:rsidRPr="007162B4">
        <w:rPr>
          <w:lang w:eastAsia="en-US"/>
        </w:rPr>
        <w:t>полное наименование образовательной организации</w:t>
      </w:r>
    </w:p>
    <w:p w:rsidR="00A451BA" w:rsidRPr="007162B4" w:rsidRDefault="00A451BA" w:rsidP="00B36DB7">
      <w:pPr>
        <w:autoSpaceDE w:val="0"/>
        <w:autoSpaceDN w:val="0"/>
        <w:adjustRightInd w:val="0"/>
        <w:jc w:val="center"/>
        <w:rPr>
          <w:lang w:eastAsia="en-US"/>
        </w:rPr>
      </w:pPr>
      <w:r w:rsidRPr="007162B4">
        <w:rPr>
          <w:lang w:eastAsia="en-US"/>
        </w:rPr>
        <w:t>в соответствии с Уставом</w:t>
      </w:r>
    </w:p>
    <w:p w:rsidR="00A451BA" w:rsidRPr="007162B4" w:rsidRDefault="00A451BA" w:rsidP="007162B4">
      <w:pPr>
        <w:autoSpaceDE w:val="0"/>
        <w:autoSpaceDN w:val="0"/>
        <w:adjustRightInd w:val="0"/>
        <w:jc w:val="both"/>
        <w:rPr>
          <w:lang w:eastAsia="en-US"/>
        </w:rPr>
      </w:pPr>
    </w:p>
    <w:tbl>
      <w:tblPr>
        <w:tblW w:w="0" w:type="auto"/>
        <w:tblCellSpacing w:w="5" w:type="nil"/>
        <w:tblInd w:w="75" w:type="dxa"/>
        <w:tblLayout w:type="fixed"/>
        <w:tblCellMar>
          <w:left w:w="75" w:type="dxa"/>
          <w:right w:w="75" w:type="dxa"/>
        </w:tblCellMar>
        <w:tblLook w:val="0000"/>
      </w:tblPr>
      <w:tblGrid>
        <w:gridCol w:w="624"/>
        <w:gridCol w:w="3005"/>
        <w:gridCol w:w="1155"/>
        <w:gridCol w:w="1587"/>
        <w:gridCol w:w="3175"/>
      </w:tblGrid>
      <w:tr w:rsidR="00A451BA" w:rsidRPr="007162B4">
        <w:trPr>
          <w:tblCellSpacing w:w="5" w:type="nil"/>
        </w:trPr>
        <w:tc>
          <w:tcPr>
            <w:tcW w:w="624" w:type="dxa"/>
            <w:tcBorders>
              <w:top w:val="single" w:sz="4" w:space="0" w:color="auto"/>
              <w:left w:val="single" w:sz="4" w:space="0" w:color="auto"/>
              <w:bottom w:val="single" w:sz="4" w:space="0" w:color="auto"/>
              <w:right w:val="single" w:sz="4" w:space="0" w:color="auto"/>
            </w:tcBorders>
          </w:tcPr>
          <w:p w:rsidR="00A451BA" w:rsidRPr="007162B4" w:rsidRDefault="00A451BA" w:rsidP="007162B4">
            <w:pPr>
              <w:autoSpaceDE w:val="0"/>
              <w:autoSpaceDN w:val="0"/>
              <w:adjustRightInd w:val="0"/>
              <w:jc w:val="center"/>
              <w:rPr>
                <w:lang w:eastAsia="en-US"/>
              </w:rPr>
            </w:pPr>
            <w:r w:rsidRPr="007162B4">
              <w:rPr>
                <w:lang w:eastAsia="en-US"/>
              </w:rPr>
              <w:t>N</w:t>
            </w:r>
          </w:p>
        </w:tc>
        <w:tc>
          <w:tcPr>
            <w:tcW w:w="3005" w:type="dxa"/>
            <w:tcBorders>
              <w:top w:val="single" w:sz="4" w:space="0" w:color="auto"/>
              <w:left w:val="single" w:sz="4" w:space="0" w:color="auto"/>
              <w:bottom w:val="single" w:sz="4" w:space="0" w:color="auto"/>
              <w:right w:val="single" w:sz="4" w:space="0" w:color="auto"/>
            </w:tcBorders>
          </w:tcPr>
          <w:p w:rsidR="00A451BA" w:rsidRPr="007162B4" w:rsidRDefault="00A451BA" w:rsidP="007162B4">
            <w:pPr>
              <w:autoSpaceDE w:val="0"/>
              <w:autoSpaceDN w:val="0"/>
              <w:adjustRightInd w:val="0"/>
              <w:jc w:val="center"/>
              <w:rPr>
                <w:lang w:eastAsia="en-US"/>
              </w:rPr>
            </w:pPr>
            <w:r w:rsidRPr="007162B4">
              <w:rPr>
                <w:lang w:eastAsia="en-US"/>
              </w:rPr>
              <w:t>Фамилия, имя, отчество ребенка</w:t>
            </w:r>
          </w:p>
        </w:tc>
        <w:tc>
          <w:tcPr>
            <w:tcW w:w="1155" w:type="dxa"/>
            <w:tcBorders>
              <w:top w:val="single" w:sz="4" w:space="0" w:color="auto"/>
              <w:left w:val="single" w:sz="4" w:space="0" w:color="auto"/>
              <w:bottom w:val="single" w:sz="4" w:space="0" w:color="auto"/>
              <w:right w:val="single" w:sz="4" w:space="0" w:color="auto"/>
            </w:tcBorders>
          </w:tcPr>
          <w:p w:rsidR="00A451BA" w:rsidRPr="007162B4" w:rsidRDefault="00A451BA" w:rsidP="007162B4">
            <w:pPr>
              <w:autoSpaceDE w:val="0"/>
              <w:autoSpaceDN w:val="0"/>
              <w:adjustRightInd w:val="0"/>
              <w:jc w:val="center"/>
              <w:rPr>
                <w:lang w:eastAsia="en-US"/>
              </w:rPr>
            </w:pPr>
            <w:r w:rsidRPr="007162B4">
              <w:rPr>
                <w:lang w:eastAsia="en-US"/>
              </w:rPr>
              <w:t>Дата рождения</w:t>
            </w:r>
          </w:p>
        </w:tc>
        <w:tc>
          <w:tcPr>
            <w:tcW w:w="1587" w:type="dxa"/>
            <w:tcBorders>
              <w:top w:val="single" w:sz="4" w:space="0" w:color="auto"/>
              <w:left w:val="single" w:sz="4" w:space="0" w:color="auto"/>
              <w:bottom w:val="single" w:sz="4" w:space="0" w:color="auto"/>
              <w:right w:val="single" w:sz="4" w:space="0" w:color="auto"/>
            </w:tcBorders>
          </w:tcPr>
          <w:p w:rsidR="00A451BA" w:rsidRPr="007162B4" w:rsidRDefault="00A451BA" w:rsidP="007162B4">
            <w:pPr>
              <w:autoSpaceDE w:val="0"/>
              <w:autoSpaceDN w:val="0"/>
              <w:adjustRightInd w:val="0"/>
              <w:jc w:val="center"/>
              <w:rPr>
                <w:lang w:eastAsia="en-US"/>
              </w:rPr>
            </w:pPr>
            <w:r w:rsidRPr="007162B4">
              <w:rPr>
                <w:lang w:eastAsia="en-US"/>
              </w:rPr>
              <w:t>Адрес, по которому обучающийся фактически проживает</w:t>
            </w:r>
          </w:p>
        </w:tc>
        <w:tc>
          <w:tcPr>
            <w:tcW w:w="3175" w:type="dxa"/>
            <w:tcBorders>
              <w:top w:val="single" w:sz="4" w:space="0" w:color="auto"/>
              <w:left w:val="single" w:sz="4" w:space="0" w:color="auto"/>
              <w:bottom w:val="single" w:sz="4" w:space="0" w:color="auto"/>
              <w:right w:val="single" w:sz="4" w:space="0" w:color="auto"/>
            </w:tcBorders>
          </w:tcPr>
          <w:p w:rsidR="00A451BA" w:rsidRPr="007162B4" w:rsidRDefault="00A451BA" w:rsidP="007162B4">
            <w:pPr>
              <w:autoSpaceDE w:val="0"/>
              <w:autoSpaceDN w:val="0"/>
              <w:adjustRightInd w:val="0"/>
              <w:jc w:val="center"/>
              <w:rPr>
                <w:lang w:eastAsia="en-US"/>
              </w:rPr>
            </w:pPr>
            <w:r w:rsidRPr="007162B4">
              <w:rPr>
                <w:lang w:eastAsia="en-US"/>
              </w:rPr>
              <w:t>Посещает или не посещает образовательную организацию</w:t>
            </w:r>
          </w:p>
        </w:tc>
      </w:tr>
      <w:tr w:rsidR="00A451BA" w:rsidRPr="007162B4">
        <w:trPr>
          <w:tblCellSpacing w:w="5" w:type="nil"/>
        </w:trPr>
        <w:tc>
          <w:tcPr>
            <w:tcW w:w="624" w:type="dxa"/>
            <w:tcBorders>
              <w:top w:val="single" w:sz="4" w:space="0" w:color="auto"/>
              <w:left w:val="single" w:sz="4" w:space="0" w:color="auto"/>
              <w:bottom w:val="single" w:sz="4" w:space="0" w:color="auto"/>
              <w:right w:val="single" w:sz="4" w:space="0" w:color="auto"/>
            </w:tcBorders>
          </w:tcPr>
          <w:p w:rsidR="00A451BA" w:rsidRPr="007162B4" w:rsidRDefault="00A451BA" w:rsidP="007162B4">
            <w:pPr>
              <w:autoSpaceDE w:val="0"/>
              <w:autoSpaceDN w:val="0"/>
              <w:adjustRightInd w:val="0"/>
              <w:rPr>
                <w:lang w:eastAsia="en-US"/>
              </w:rPr>
            </w:pPr>
          </w:p>
        </w:tc>
        <w:tc>
          <w:tcPr>
            <w:tcW w:w="3005" w:type="dxa"/>
            <w:tcBorders>
              <w:top w:val="single" w:sz="4" w:space="0" w:color="auto"/>
              <w:left w:val="single" w:sz="4" w:space="0" w:color="auto"/>
              <w:bottom w:val="single" w:sz="4" w:space="0" w:color="auto"/>
              <w:right w:val="single" w:sz="4" w:space="0" w:color="auto"/>
            </w:tcBorders>
          </w:tcPr>
          <w:p w:rsidR="00A451BA" w:rsidRPr="007162B4" w:rsidRDefault="00A451BA" w:rsidP="007162B4">
            <w:pPr>
              <w:autoSpaceDE w:val="0"/>
              <w:autoSpaceDN w:val="0"/>
              <w:adjustRightInd w:val="0"/>
              <w:rPr>
                <w:lang w:eastAsia="en-US"/>
              </w:rPr>
            </w:pPr>
          </w:p>
        </w:tc>
        <w:tc>
          <w:tcPr>
            <w:tcW w:w="1155" w:type="dxa"/>
            <w:tcBorders>
              <w:top w:val="single" w:sz="4" w:space="0" w:color="auto"/>
              <w:left w:val="single" w:sz="4" w:space="0" w:color="auto"/>
              <w:bottom w:val="single" w:sz="4" w:space="0" w:color="auto"/>
              <w:right w:val="single" w:sz="4" w:space="0" w:color="auto"/>
            </w:tcBorders>
          </w:tcPr>
          <w:p w:rsidR="00A451BA" w:rsidRPr="007162B4" w:rsidRDefault="00A451BA" w:rsidP="007162B4">
            <w:pPr>
              <w:autoSpaceDE w:val="0"/>
              <w:autoSpaceDN w:val="0"/>
              <w:adjustRightInd w:val="0"/>
              <w:rPr>
                <w:lang w:eastAsia="en-US"/>
              </w:rPr>
            </w:pPr>
          </w:p>
        </w:tc>
        <w:tc>
          <w:tcPr>
            <w:tcW w:w="1587" w:type="dxa"/>
            <w:tcBorders>
              <w:top w:val="single" w:sz="4" w:space="0" w:color="auto"/>
              <w:left w:val="single" w:sz="4" w:space="0" w:color="auto"/>
              <w:bottom w:val="single" w:sz="4" w:space="0" w:color="auto"/>
              <w:right w:val="single" w:sz="4" w:space="0" w:color="auto"/>
            </w:tcBorders>
          </w:tcPr>
          <w:p w:rsidR="00A451BA" w:rsidRPr="007162B4" w:rsidRDefault="00A451BA" w:rsidP="007162B4">
            <w:pPr>
              <w:autoSpaceDE w:val="0"/>
              <w:autoSpaceDN w:val="0"/>
              <w:adjustRightInd w:val="0"/>
              <w:rPr>
                <w:lang w:eastAsia="en-US"/>
              </w:rPr>
            </w:pPr>
          </w:p>
        </w:tc>
        <w:tc>
          <w:tcPr>
            <w:tcW w:w="3175" w:type="dxa"/>
            <w:tcBorders>
              <w:top w:val="single" w:sz="4" w:space="0" w:color="auto"/>
              <w:left w:val="single" w:sz="4" w:space="0" w:color="auto"/>
              <w:bottom w:val="single" w:sz="4" w:space="0" w:color="auto"/>
              <w:right w:val="single" w:sz="4" w:space="0" w:color="auto"/>
            </w:tcBorders>
          </w:tcPr>
          <w:p w:rsidR="00A451BA" w:rsidRPr="007162B4" w:rsidRDefault="00A451BA" w:rsidP="007162B4">
            <w:pPr>
              <w:autoSpaceDE w:val="0"/>
              <w:autoSpaceDN w:val="0"/>
              <w:adjustRightInd w:val="0"/>
              <w:rPr>
                <w:lang w:eastAsia="en-US"/>
              </w:rPr>
            </w:pPr>
          </w:p>
        </w:tc>
      </w:tr>
    </w:tbl>
    <w:p w:rsidR="00A451BA" w:rsidRPr="007162B4" w:rsidRDefault="00A451BA" w:rsidP="007162B4">
      <w:pPr>
        <w:autoSpaceDE w:val="0"/>
        <w:autoSpaceDN w:val="0"/>
        <w:adjustRightInd w:val="0"/>
        <w:jc w:val="both"/>
        <w:rPr>
          <w:lang w:eastAsia="en-US"/>
        </w:rPr>
      </w:pPr>
    </w:p>
    <w:p w:rsidR="00A451BA" w:rsidRPr="007162B4" w:rsidRDefault="00A451BA" w:rsidP="007162B4">
      <w:pPr>
        <w:autoSpaceDE w:val="0"/>
        <w:autoSpaceDN w:val="0"/>
        <w:adjustRightInd w:val="0"/>
        <w:ind w:firstLine="540"/>
        <w:jc w:val="both"/>
        <w:rPr>
          <w:lang w:eastAsia="en-US"/>
        </w:rPr>
      </w:pPr>
      <w:r w:rsidRPr="007162B4">
        <w:rPr>
          <w:lang w:eastAsia="en-US"/>
        </w:rPr>
        <w:t>Руководитель образовательной организации ______________/_____________</w:t>
      </w:r>
    </w:p>
    <w:p w:rsidR="00A451BA" w:rsidRPr="007162B4" w:rsidRDefault="00A451BA"/>
    <w:p w:rsidR="00A451BA" w:rsidRPr="007162B4" w:rsidRDefault="00A451BA"/>
    <w:p w:rsidR="00A451BA" w:rsidRPr="007162B4" w:rsidRDefault="00A451BA"/>
    <w:p w:rsidR="00A451BA" w:rsidRPr="007162B4" w:rsidRDefault="00A451BA"/>
    <w:p w:rsidR="00A451BA" w:rsidRPr="007162B4" w:rsidRDefault="00A451BA"/>
    <w:p w:rsidR="00A451BA" w:rsidRPr="007162B4" w:rsidRDefault="00A451BA"/>
    <w:p w:rsidR="00A451BA" w:rsidRPr="007162B4" w:rsidRDefault="00A451BA"/>
    <w:p w:rsidR="00A451BA" w:rsidRPr="007162B4" w:rsidRDefault="00A451BA"/>
    <w:p w:rsidR="00A451BA" w:rsidRPr="007162B4" w:rsidRDefault="00A451BA"/>
    <w:p w:rsidR="00A451BA" w:rsidRPr="007162B4" w:rsidRDefault="00A451BA"/>
    <w:p w:rsidR="00A451BA" w:rsidRPr="007162B4" w:rsidRDefault="00A451BA"/>
    <w:p w:rsidR="00A451BA" w:rsidRPr="007162B4" w:rsidRDefault="00A451BA"/>
    <w:p w:rsidR="00A451BA" w:rsidRPr="007162B4" w:rsidRDefault="00A451BA"/>
    <w:p w:rsidR="00A451BA" w:rsidRPr="007162B4" w:rsidRDefault="00A451BA"/>
    <w:p w:rsidR="00A451BA" w:rsidRPr="007162B4" w:rsidRDefault="00A451BA"/>
    <w:p w:rsidR="00A451BA" w:rsidRPr="007162B4" w:rsidRDefault="00A451BA"/>
    <w:tbl>
      <w:tblPr>
        <w:tblW w:w="9853" w:type="dxa"/>
        <w:tblLayout w:type="fixed"/>
        <w:tblLook w:val="00A0"/>
      </w:tblPr>
      <w:tblGrid>
        <w:gridCol w:w="4930"/>
        <w:gridCol w:w="4923"/>
      </w:tblGrid>
      <w:tr w:rsidR="00A451BA" w:rsidRPr="007162B4" w:rsidTr="00E07643">
        <w:trPr>
          <w:trHeight w:val="1927"/>
        </w:trPr>
        <w:tc>
          <w:tcPr>
            <w:tcW w:w="4930" w:type="dxa"/>
          </w:tcPr>
          <w:p w:rsidR="00A451BA" w:rsidRPr="007162B4" w:rsidRDefault="00A451BA" w:rsidP="00E07643">
            <w:pPr>
              <w:snapToGrid w:val="0"/>
              <w:rPr>
                <w:bCs/>
              </w:rPr>
            </w:pPr>
          </w:p>
        </w:tc>
        <w:tc>
          <w:tcPr>
            <w:tcW w:w="4923" w:type="dxa"/>
          </w:tcPr>
          <w:p w:rsidR="00A451BA" w:rsidRPr="007162B4" w:rsidRDefault="00A451BA" w:rsidP="00E07643">
            <w:pPr>
              <w:snapToGrid w:val="0"/>
            </w:pPr>
          </w:p>
        </w:tc>
      </w:tr>
    </w:tbl>
    <w:p w:rsidR="00A451BA" w:rsidRPr="007162B4" w:rsidRDefault="00A451BA" w:rsidP="009615A7">
      <w:pPr>
        <w:jc w:val="both"/>
      </w:pPr>
    </w:p>
    <w:sectPr w:rsidR="00A451BA" w:rsidRPr="007162B4" w:rsidSect="006E1333">
      <w:pgSz w:w="11906" w:h="16838"/>
      <w:pgMar w:top="125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47106"/>
    <w:rsid w:val="00000F30"/>
    <w:rsid w:val="00005149"/>
    <w:rsid w:val="00010687"/>
    <w:rsid w:val="0001129A"/>
    <w:rsid w:val="00013290"/>
    <w:rsid w:val="000140AB"/>
    <w:rsid w:val="00014999"/>
    <w:rsid w:val="000154D8"/>
    <w:rsid w:val="0002324C"/>
    <w:rsid w:val="00030FC2"/>
    <w:rsid w:val="00032D29"/>
    <w:rsid w:val="00040D13"/>
    <w:rsid w:val="00052286"/>
    <w:rsid w:val="00053714"/>
    <w:rsid w:val="00067CA3"/>
    <w:rsid w:val="00080B43"/>
    <w:rsid w:val="00084597"/>
    <w:rsid w:val="00084B56"/>
    <w:rsid w:val="00084BC4"/>
    <w:rsid w:val="00090514"/>
    <w:rsid w:val="000956FF"/>
    <w:rsid w:val="00095A46"/>
    <w:rsid w:val="000A14FA"/>
    <w:rsid w:val="000B12D5"/>
    <w:rsid w:val="000B1382"/>
    <w:rsid w:val="000C6457"/>
    <w:rsid w:val="000E70FD"/>
    <w:rsid w:val="000F17D3"/>
    <w:rsid w:val="000F4328"/>
    <w:rsid w:val="00136F36"/>
    <w:rsid w:val="00144D6A"/>
    <w:rsid w:val="00153073"/>
    <w:rsid w:val="001634B9"/>
    <w:rsid w:val="00167184"/>
    <w:rsid w:val="001809AA"/>
    <w:rsid w:val="001848A3"/>
    <w:rsid w:val="001859E1"/>
    <w:rsid w:val="001865F6"/>
    <w:rsid w:val="00186C50"/>
    <w:rsid w:val="0019080A"/>
    <w:rsid w:val="00192AA6"/>
    <w:rsid w:val="001A0C87"/>
    <w:rsid w:val="001C32FD"/>
    <w:rsid w:val="001E25BF"/>
    <w:rsid w:val="001F1F82"/>
    <w:rsid w:val="001F255C"/>
    <w:rsid w:val="001F3729"/>
    <w:rsid w:val="001F5AF6"/>
    <w:rsid w:val="001F5B76"/>
    <w:rsid w:val="001F6A41"/>
    <w:rsid w:val="00206882"/>
    <w:rsid w:val="00206C90"/>
    <w:rsid w:val="0020788E"/>
    <w:rsid w:val="00207E0B"/>
    <w:rsid w:val="00211A88"/>
    <w:rsid w:val="00212D56"/>
    <w:rsid w:val="00215188"/>
    <w:rsid w:val="002235EC"/>
    <w:rsid w:val="002263E4"/>
    <w:rsid w:val="002325FB"/>
    <w:rsid w:val="002339D2"/>
    <w:rsid w:val="00234778"/>
    <w:rsid w:val="002367DF"/>
    <w:rsid w:val="00250710"/>
    <w:rsid w:val="0025120D"/>
    <w:rsid w:val="00253C6F"/>
    <w:rsid w:val="00253D45"/>
    <w:rsid w:val="00255C15"/>
    <w:rsid w:val="00260893"/>
    <w:rsid w:val="00262301"/>
    <w:rsid w:val="00265FE3"/>
    <w:rsid w:val="00271271"/>
    <w:rsid w:val="0027477B"/>
    <w:rsid w:val="00281BD5"/>
    <w:rsid w:val="00282F8D"/>
    <w:rsid w:val="002840DF"/>
    <w:rsid w:val="002865C4"/>
    <w:rsid w:val="00293399"/>
    <w:rsid w:val="0029447F"/>
    <w:rsid w:val="002945F6"/>
    <w:rsid w:val="00294A26"/>
    <w:rsid w:val="00295B17"/>
    <w:rsid w:val="002A40A2"/>
    <w:rsid w:val="002A4FFF"/>
    <w:rsid w:val="002A5F1C"/>
    <w:rsid w:val="002A6A27"/>
    <w:rsid w:val="002D0D51"/>
    <w:rsid w:val="002E5806"/>
    <w:rsid w:val="003034C0"/>
    <w:rsid w:val="0031493D"/>
    <w:rsid w:val="00316DAF"/>
    <w:rsid w:val="00321203"/>
    <w:rsid w:val="003256FF"/>
    <w:rsid w:val="00330027"/>
    <w:rsid w:val="003322D7"/>
    <w:rsid w:val="003630DC"/>
    <w:rsid w:val="00372C6C"/>
    <w:rsid w:val="00373E77"/>
    <w:rsid w:val="00380289"/>
    <w:rsid w:val="003869C5"/>
    <w:rsid w:val="003907E4"/>
    <w:rsid w:val="00391AED"/>
    <w:rsid w:val="0039486A"/>
    <w:rsid w:val="00397286"/>
    <w:rsid w:val="003A0312"/>
    <w:rsid w:val="003B10AE"/>
    <w:rsid w:val="003B3483"/>
    <w:rsid w:val="003B40D2"/>
    <w:rsid w:val="003D3BEF"/>
    <w:rsid w:val="003D5377"/>
    <w:rsid w:val="00404945"/>
    <w:rsid w:val="0040557C"/>
    <w:rsid w:val="004105EA"/>
    <w:rsid w:val="00412DF6"/>
    <w:rsid w:val="00422652"/>
    <w:rsid w:val="004269EB"/>
    <w:rsid w:val="00437546"/>
    <w:rsid w:val="00441C12"/>
    <w:rsid w:val="004513DE"/>
    <w:rsid w:val="0045221B"/>
    <w:rsid w:val="00454E31"/>
    <w:rsid w:val="00472988"/>
    <w:rsid w:val="00472D6B"/>
    <w:rsid w:val="004865DB"/>
    <w:rsid w:val="00487833"/>
    <w:rsid w:val="004921AB"/>
    <w:rsid w:val="00493DE3"/>
    <w:rsid w:val="004948E6"/>
    <w:rsid w:val="0049572E"/>
    <w:rsid w:val="00495D3D"/>
    <w:rsid w:val="004A00A0"/>
    <w:rsid w:val="004A16E1"/>
    <w:rsid w:val="004A762D"/>
    <w:rsid w:val="004B04CC"/>
    <w:rsid w:val="004B509D"/>
    <w:rsid w:val="004B7503"/>
    <w:rsid w:val="004C39A4"/>
    <w:rsid w:val="004D37EA"/>
    <w:rsid w:val="004E2A62"/>
    <w:rsid w:val="004E42E5"/>
    <w:rsid w:val="004E4894"/>
    <w:rsid w:val="004E6828"/>
    <w:rsid w:val="004E7C9E"/>
    <w:rsid w:val="0050265C"/>
    <w:rsid w:val="00504663"/>
    <w:rsid w:val="00546BC0"/>
    <w:rsid w:val="0056625C"/>
    <w:rsid w:val="00566D24"/>
    <w:rsid w:val="00567D48"/>
    <w:rsid w:val="00573A9F"/>
    <w:rsid w:val="0057654C"/>
    <w:rsid w:val="005A7232"/>
    <w:rsid w:val="005B3443"/>
    <w:rsid w:val="005B676E"/>
    <w:rsid w:val="005D2422"/>
    <w:rsid w:val="005D759A"/>
    <w:rsid w:val="005E47A6"/>
    <w:rsid w:val="005E6D3B"/>
    <w:rsid w:val="005F0215"/>
    <w:rsid w:val="005F52EF"/>
    <w:rsid w:val="006041FC"/>
    <w:rsid w:val="00604FEE"/>
    <w:rsid w:val="00612F99"/>
    <w:rsid w:val="00622351"/>
    <w:rsid w:val="006330CB"/>
    <w:rsid w:val="006418AC"/>
    <w:rsid w:val="00660B09"/>
    <w:rsid w:val="00681D3D"/>
    <w:rsid w:val="006914E9"/>
    <w:rsid w:val="006A245A"/>
    <w:rsid w:val="006A5218"/>
    <w:rsid w:val="006B7AED"/>
    <w:rsid w:val="006C0C70"/>
    <w:rsid w:val="006C136D"/>
    <w:rsid w:val="006C27E8"/>
    <w:rsid w:val="006C6B10"/>
    <w:rsid w:val="006C6D14"/>
    <w:rsid w:val="006D2804"/>
    <w:rsid w:val="006D427A"/>
    <w:rsid w:val="006E1333"/>
    <w:rsid w:val="006E3CD6"/>
    <w:rsid w:val="006E6078"/>
    <w:rsid w:val="006F1A7D"/>
    <w:rsid w:val="00702D31"/>
    <w:rsid w:val="00704A3C"/>
    <w:rsid w:val="007134E6"/>
    <w:rsid w:val="007162B4"/>
    <w:rsid w:val="007232EC"/>
    <w:rsid w:val="00737CD1"/>
    <w:rsid w:val="007672E0"/>
    <w:rsid w:val="007715CC"/>
    <w:rsid w:val="0077169D"/>
    <w:rsid w:val="00781CD8"/>
    <w:rsid w:val="00781F92"/>
    <w:rsid w:val="00782D47"/>
    <w:rsid w:val="00784670"/>
    <w:rsid w:val="007875E0"/>
    <w:rsid w:val="00792AD6"/>
    <w:rsid w:val="007B006B"/>
    <w:rsid w:val="007B7ED0"/>
    <w:rsid w:val="007C6BAA"/>
    <w:rsid w:val="007D66B0"/>
    <w:rsid w:val="007F02E8"/>
    <w:rsid w:val="0080246D"/>
    <w:rsid w:val="00804D64"/>
    <w:rsid w:val="0081158E"/>
    <w:rsid w:val="00815525"/>
    <w:rsid w:val="00815A30"/>
    <w:rsid w:val="00822EBC"/>
    <w:rsid w:val="00847106"/>
    <w:rsid w:val="00852CA1"/>
    <w:rsid w:val="00853169"/>
    <w:rsid w:val="00857238"/>
    <w:rsid w:val="0087113C"/>
    <w:rsid w:val="008766C0"/>
    <w:rsid w:val="00890B0E"/>
    <w:rsid w:val="008928C1"/>
    <w:rsid w:val="00895259"/>
    <w:rsid w:val="008A2795"/>
    <w:rsid w:val="008C509A"/>
    <w:rsid w:val="008C7B21"/>
    <w:rsid w:val="008E50D4"/>
    <w:rsid w:val="008E5D4A"/>
    <w:rsid w:val="008E6480"/>
    <w:rsid w:val="008E7B1D"/>
    <w:rsid w:val="008F1C6B"/>
    <w:rsid w:val="00905CFD"/>
    <w:rsid w:val="00922773"/>
    <w:rsid w:val="009433CB"/>
    <w:rsid w:val="00947E14"/>
    <w:rsid w:val="00954CEB"/>
    <w:rsid w:val="009615A7"/>
    <w:rsid w:val="009715A0"/>
    <w:rsid w:val="009817A3"/>
    <w:rsid w:val="00983607"/>
    <w:rsid w:val="00985E3C"/>
    <w:rsid w:val="0099406F"/>
    <w:rsid w:val="009B2BED"/>
    <w:rsid w:val="009C5A2B"/>
    <w:rsid w:val="009D0EDF"/>
    <w:rsid w:val="009D1F63"/>
    <w:rsid w:val="009E088A"/>
    <w:rsid w:val="009F56CA"/>
    <w:rsid w:val="009F76CE"/>
    <w:rsid w:val="00A06129"/>
    <w:rsid w:val="00A3197C"/>
    <w:rsid w:val="00A32790"/>
    <w:rsid w:val="00A332AD"/>
    <w:rsid w:val="00A451BA"/>
    <w:rsid w:val="00A47DF6"/>
    <w:rsid w:val="00A70BBF"/>
    <w:rsid w:val="00A7167C"/>
    <w:rsid w:val="00A72D01"/>
    <w:rsid w:val="00AA1A8F"/>
    <w:rsid w:val="00AA2353"/>
    <w:rsid w:val="00AA6272"/>
    <w:rsid w:val="00AB343A"/>
    <w:rsid w:val="00AB5C4C"/>
    <w:rsid w:val="00AB6964"/>
    <w:rsid w:val="00AC653D"/>
    <w:rsid w:val="00AD5CF3"/>
    <w:rsid w:val="00AE0CAC"/>
    <w:rsid w:val="00AE74B0"/>
    <w:rsid w:val="00B06800"/>
    <w:rsid w:val="00B36DB7"/>
    <w:rsid w:val="00B41674"/>
    <w:rsid w:val="00B44823"/>
    <w:rsid w:val="00B448D0"/>
    <w:rsid w:val="00B5088A"/>
    <w:rsid w:val="00B571D5"/>
    <w:rsid w:val="00B67EB0"/>
    <w:rsid w:val="00B8251D"/>
    <w:rsid w:val="00B92B70"/>
    <w:rsid w:val="00B92F20"/>
    <w:rsid w:val="00B94E5F"/>
    <w:rsid w:val="00B9555B"/>
    <w:rsid w:val="00B975AB"/>
    <w:rsid w:val="00BA123B"/>
    <w:rsid w:val="00BA17CC"/>
    <w:rsid w:val="00BA64AE"/>
    <w:rsid w:val="00BA68D9"/>
    <w:rsid w:val="00BA749C"/>
    <w:rsid w:val="00BB3CAD"/>
    <w:rsid w:val="00BB683D"/>
    <w:rsid w:val="00BD39E2"/>
    <w:rsid w:val="00BD772F"/>
    <w:rsid w:val="00C11FA6"/>
    <w:rsid w:val="00C22083"/>
    <w:rsid w:val="00C225E3"/>
    <w:rsid w:val="00C27C18"/>
    <w:rsid w:val="00C30E77"/>
    <w:rsid w:val="00C3388F"/>
    <w:rsid w:val="00C3405E"/>
    <w:rsid w:val="00C601D9"/>
    <w:rsid w:val="00C66F58"/>
    <w:rsid w:val="00C759BE"/>
    <w:rsid w:val="00C80743"/>
    <w:rsid w:val="00CA118B"/>
    <w:rsid w:val="00CA1804"/>
    <w:rsid w:val="00CA5A7B"/>
    <w:rsid w:val="00CA67CF"/>
    <w:rsid w:val="00CA7CAB"/>
    <w:rsid w:val="00CB7563"/>
    <w:rsid w:val="00CD0CCF"/>
    <w:rsid w:val="00CD12AF"/>
    <w:rsid w:val="00CD3297"/>
    <w:rsid w:val="00CD4581"/>
    <w:rsid w:val="00CD5F52"/>
    <w:rsid w:val="00CD7C78"/>
    <w:rsid w:val="00CE3B0E"/>
    <w:rsid w:val="00CE5B1D"/>
    <w:rsid w:val="00CF173C"/>
    <w:rsid w:val="00CF720C"/>
    <w:rsid w:val="00D0115C"/>
    <w:rsid w:val="00D2486A"/>
    <w:rsid w:val="00D250D7"/>
    <w:rsid w:val="00D26B37"/>
    <w:rsid w:val="00D31E15"/>
    <w:rsid w:val="00D41591"/>
    <w:rsid w:val="00D416B3"/>
    <w:rsid w:val="00D51C68"/>
    <w:rsid w:val="00D53361"/>
    <w:rsid w:val="00D55BCB"/>
    <w:rsid w:val="00D66BE8"/>
    <w:rsid w:val="00D72DDF"/>
    <w:rsid w:val="00DA223B"/>
    <w:rsid w:val="00DC0A03"/>
    <w:rsid w:val="00DC17EF"/>
    <w:rsid w:val="00DC1968"/>
    <w:rsid w:val="00DD4B70"/>
    <w:rsid w:val="00DF4054"/>
    <w:rsid w:val="00E044FB"/>
    <w:rsid w:val="00E06E00"/>
    <w:rsid w:val="00E07643"/>
    <w:rsid w:val="00E15909"/>
    <w:rsid w:val="00E161AF"/>
    <w:rsid w:val="00E172FF"/>
    <w:rsid w:val="00E174E3"/>
    <w:rsid w:val="00E22328"/>
    <w:rsid w:val="00E305E4"/>
    <w:rsid w:val="00E3099B"/>
    <w:rsid w:val="00E32F45"/>
    <w:rsid w:val="00E349A5"/>
    <w:rsid w:val="00E46136"/>
    <w:rsid w:val="00E50827"/>
    <w:rsid w:val="00E50EA6"/>
    <w:rsid w:val="00E562B5"/>
    <w:rsid w:val="00E56F25"/>
    <w:rsid w:val="00E61BFA"/>
    <w:rsid w:val="00E62717"/>
    <w:rsid w:val="00E66F24"/>
    <w:rsid w:val="00E8236A"/>
    <w:rsid w:val="00E94845"/>
    <w:rsid w:val="00E9669E"/>
    <w:rsid w:val="00EA2B55"/>
    <w:rsid w:val="00EA5032"/>
    <w:rsid w:val="00ED0E5F"/>
    <w:rsid w:val="00EE0046"/>
    <w:rsid w:val="00EE7AEB"/>
    <w:rsid w:val="00EE7FF0"/>
    <w:rsid w:val="00F00ADE"/>
    <w:rsid w:val="00F00D3B"/>
    <w:rsid w:val="00F056AD"/>
    <w:rsid w:val="00F07C8C"/>
    <w:rsid w:val="00F11CBE"/>
    <w:rsid w:val="00F1230A"/>
    <w:rsid w:val="00F16ACD"/>
    <w:rsid w:val="00F171D1"/>
    <w:rsid w:val="00F3114B"/>
    <w:rsid w:val="00F332DD"/>
    <w:rsid w:val="00F34FA5"/>
    <w:rsid w:val="00F60A75"/>
    <w:rsid w:val="00F61589"/>
    <w:rsid w:val="00F66358"/>
    <w:rsid w:val="00F74053"/>
    <w:rsid w:val="00F75781"/>
    <w:rsid w:val="00F837C5"/>
    <w:rsid w:val="00F91521"/>
    <w:rsid w:val="00F949C4"/>
    <w:rsid w:val="00FB0CB8"/>
    <w:rsid w:val="00FB2261"/>
    <w:rsid w:val="00FC2E55"/>
    <w:rsid w:val="00FC44D7"/>
    <w:rsid w:val="00FE196F"/>
    <w:rsid w:val="00FE50F7"/>
    <w:rsid w:val="00FE7B3C"/>
    <w:rsid w:val="00FF153D"/>
    <w:rsid w:val="00FF220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5A7"/>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E7AEB"/>
    <w:rPr>
      <w:rFonts w:ascii="Tahoma" w:eastAsia="Calibri" w:hAnsi="Tahoma"/>
      <w:sz w:val="16"/>
      <w:szCs w:val="16"/>
    </w:rPr>
  </w:style>
  <w:style w:type="character" w:customStyle="1" w:styleId="BalloonTextChar">
    <w:name w:val="Balloon Text Char"/>
    <w:basedOn w:val="DefaultParagraphFont"/>
    <w:link w:val="BalloonText"/>
    <w:uiPriority w:val="99"/>
    <w:semiHidden/>
    <w:locked/>
    <w:rsid w:val="00EE7AEB"/>
    <w:rPr>
      <w:rFonts w:ascii="Tahoma" w:hAnsi="Tahoma"/>
      <w:sz w:val="16"/>
      <w:lang w:eastAsia="ru-RU"/>
    </w:rPr>
  </w:style>
  <w:style w:type="character" w:styleId="Hyperlink">
    <w:name w:val="Hyperlink"/>
    <w:basedOn w:val="DefaultParagraphFont"/>
    <w:uiPriority w:val="99"/>
    <w:rsid w:val="00B67EB0"/>
    <w:rPr>
      <w:rFonts w:cs="Times New Roman"/>
      <w:color w:val="0000FF"/>
      <w:u w:val="single"/>
    </w:rPr>
  </w:style>
  <w:style w:type="paragraph" w:styleId="NoSpacing">
    <w:name w:val="No Spacing"/>
    <w:uiPriority w:val="99"/>
    <w:qFormat/>
    <w:rsid w:val="00CA1804"/>
    <w:rPr>
      <w:rFonts w:eastAsia="Times New Roman"/>
    </w:rPr>
  </w:style>
  <w:style w:type="paragraph" w:customStyle="1" w:styleId="ConsPlusNormal">
    <w:name w:val="ConsPlusNormal"/>
    <w:uiPriority w:val="99"/>
    <w:rsid w:val="000956FF"/>
    <w:pPr>
      <w:autoSpaceDE w:val="0"/>
      <w:autoSpaceDN w:val="0"/>
      <w:adjustRightInd w:val="0"/>
    </w:pPr>
    <w:rPr>
      <w:rFonts w:ascii="Arial" w:hAnsi="Arial" w:cs="Arial"/>
      <w:sz w:val="20"/>
      <w:szCs w:val="20"/>
      <w:lang w:eastAsia="en-US"/>
    </w:rPr>
  </w:style>
  <w:style w:type="paragraph" w:customStyle="1" w:styleId="ConsPlusNonformat">
    <w:name w:val="ConsPlusNonformat"/>
    <w:uiPriority w:val="99"/>
    <w:rsid w:val="00FC44D7"/>
    <w:pPr>
      <w:autoSpaceDE w:val="0"/>
      <w:autoSpaceDN w:val="0"/>
      <w:adjustRightInd w:val="0"/>
    </w:pPr>
    <w:rPr>
      <w:rFonts w:ascii="Courier New" w:hAnsi="Courier New" w:cs="Courier New"/>
      <w:sz w:val="20"/>
      <w:szCs w:val="20"/>
      <w:lang w:eastAsia="en-US"/>
    </w:rPr>
  </w:style>
  <w:style w:type="paragraph" w:styleId="ListParagraph">
    <w:name w:val="List Paragraph"/>
    <w:basedOn w:val="Normal"/>
    <w:uiPriority w:val="99"/>
    <w:qFormat/>
    <w:rsid w:val="001F255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2BD4E934BE1D92F60026D58BC4029D8B970FBD344C6E12C4880FA0C0FF5938ED3019AFE9D4C86C57986AAB854L" TargetMode="External"/><Relationship Id="rId13" Type="http://schemas.openxmlformats.org/officeDocument/2006/relationships/hyperlink" Target="consultantplus://offline/ref=66D2E528B01F605E80FF44B3251E34D53CC9698C283A3AAAC62C2A75696BDA1E7BCA73FC1F1535E823EB4DnBAEM" TargetMode="External"/><Relationship Id="rId3" Type="http://schemas.openxmlformats.org/officeDocument/2006/relationships/webSettings" Target="webSettings.xml"/><Relationship Id="rId7" Type="http://schemas.openxmlformats.org/officeDocument/2006/relationships/hyperlink" Target="consultantplus://offline/ref=F8780D723F0F85A3FA6CECED7EC87E2A35C90D125E505DB85F1FBF32630550D7F1F3ADBA688826C7F2C3B4l2GEL" TargetMode="External"/><Relationship Id="rId12" Type="http://schemas.openxmlformats.org/officeDocument/2006/relationships/hyperlink" Target="consultantplus://offline/ref=611AD901B5F53184C45FD934C329856E541658BDF9772771787069871FS5UA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consultantplus://offline/ref=4A374EF6788EFFE55AB3A178D3BB9DBD8D8A89B6BCBE80C8EDBB3EC470B2E83DD47A36C0CD260B444E8179v5K8U"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consultantplus://offline/ref=F00336B54AB4A71C4B3DF0DB737AF832290A11DC76D189E1FBA6120675h4s4I" TargetMode="External"/><Relationship Id="rId4" Type="http://schemas.openxmlformats.org/officeDocument/2006/relationships/image" Target="media/image1.jpeg"/><Relationship Id="rId9" Type="http://schemas.openxmlformats.org/officeDocument/2006/relationships/hyperlink" Target="consultantplus://offline/ref=F00336B54AB4A71C4B3DF0DB737AF832290A17DC77D489E1FBA6120675h4s4I"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1767</TotalTime>
  <Pages>10</Pages>
  <Words>2126</Words>
  <Characters>12119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Департамент</dc:creator>
  <cp:keywords/>
  <dc:description/>
  <cp:lastModifiedBy>Елена</cp:lastModifiedBy>
  <cp:revision>476</cp:revision>
  <cp:lastPrinted>2014-11-11T05:45:00Z</cp:lastPrinted>
  <dcterms:created xsi:type="dcterms:W3CDTF">2014-11-05T06:51:00Z</dcterms:created>
  <dcterms:modified xsi:type="dcterms:W3CDTF">2014-12-04T09:57:00Z</dcterms:modified>
</cp:coreProperties>
</file>