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14A" w:rsidRDefault="00B36745">
      <w:pPr>
        <w:rPr>
          <w:b/>
          <w:color w:val="002060"/>
          <w:sz w:val="28"/>
          <w:szCs w:val="28"/>
        </w:rPr>
      </w:pPr>
      <w:r w:rsidRPr="00B36745">
        <w:rPr>
          <w:b/>
          <w:color w:val="002060"/>
          <w:sz w:val="28"/>
          <w:szCs w:val="28"/>
        </w:rPr>
        <w:t xml:space="preserve">А у нас 1 апреля было очень весело! С самого утра в группе «Солнышко» звучал задорный детский смех и шутки. Чудесным образом воспитатели превратились в задорных клоунов, а дети – в шаловливых </w:t>
      </w:r>
      <w:proofErr w:type="spellStart"/>
      <w:r w:rsidRPr="00B36745">
        <w:rPr>
          <w:b/>
          <w:color w:val="002060"/>
          <w:sz w:val="28"/>
          <w:szCs w:val="28"/>
        </w:rPr>
        <w:t>клоунят</w:t>
      </w:r>
      <w:proofErr w:type="spellEnd"/>
      <w:r w:rsidRPr="00B36745">
        <w:rPr>
          <w:b/>
          <w:color w:val="002060"/>
          <w:sz w:val="28"/>
          <w:szCs w:val="28"/>
        </w:rPr>
        <w:t xml:space="preserve">! Мы пели, танцевали, играли и веселились от души! Теперь делимся с вами своим хорошим настроением! </w:t>
      </w:r>
    </w:p>
    <w:p w:rsidR="00B36745" w:rsidRDefault="00B36745">
      <w:pPr>
        <w:rPr>
          <w:b/>
          <w:color w:val="002060"/>
          <w:sz w:val="28"/>
          <w:szCs w:val="28"/>
        </w:rPr>
      </w:pP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168691" cy="4610100"/>
            <wp:effectExtent l="0" t="0" r="0" b="0"/>
            <wp:docPr id="1" name="Рисунок 1" descr="C:\Users\OfficePC\AppData\Local\Microsoft\Windows\INetCache\Content.Word\IMG_20190404_133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\AppData\Local\Microsoft\Windows\INetCache\Content.Word\IMG_20190404_1339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42" cy="46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019500" cy="2905125"/>
            <wp:effectExtent l="0" t="0" r="0" b="0"/>
            <wp:docPr id="2" name="Рисунок 2" descr="C:\Users\OfficePC\AppData\Local\Microsoft\Windows\INetCache\Content.Word\IMG_20190404_13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PC\AppData\Local\Microsoft\Windows\INetCache\Content.Word\IMG_20190404_1339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72" cy="29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05175" cy="2478881"/>
            <wp:effectExtent l="0" t="0" r="0" b="0"/>
            <wp:docPr id="3" name="Рисунок 3" descr="C:\Users\OfficePC\AppData\Local\Microsoft\Windows\INetCache\Content.Word\IMG-201904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PC\AppData\Local\Microsoft\Windows\INetCache\Content.Word\IMG-2019040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76" cy="24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467100" cy="2200274"/>
            <wp:effectExtent l="0" t="0" r="0" b="0"/>
            <wp:docPr id="4" name="Рисунок 4" descr="C:\Users\OfficePC\AppData\Local\Microsoft\Windows\INetCache\Content.Word\IMG-201904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PC\AppData\Local\Microsoft\Windows\INetCache\Content.Word\IMG-2019040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3475692" cy="22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745" w:rsidRDefault="00B36745" w:rsidP="00B36745">
      <w:pPr>
        <w:jc w:val="center"/>
        <w:rPr>
          <w:b/>
          <w:color w:val="002060"/>
          <w:sz w:val="28"/>
          <w:szCs w:val="28"/>
        </w:rPr>
      </w:pPr>
    </w:p>
    <w:p w:rsidR="00B36745" w:rsidRPr="00B36745" w:rsidRDefault="00B36745" w:rsidP="00B36745">
      <w:pPr>
        <w:jc w:val="center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168903" cy="3876675"/>
            <wp:effectExtent l="0" t="0" r="0" b="0"/>
            <wp:docPr id="5" name="Рисунок 5" descr="C:\Users\OfficePC\AppData\Local\Microsoft\Windows\INetCache\Content.Word\IMG_20190401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PC\AppData\Local\Microsoft\Windows\INetCache\Content.Word\IMG_20190401_10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65" cy="38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745" w:rsidRPr="00B367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9E6" w:rsidRDefault="003169E6">
      <w:r>
        <w:separator/>
      </w:r>
    </w:p>
  </w:endnote>
  <w:endnote w:type="continuationSeparator" w:id="0">
    <w:p w:rsidR="003169E6" w:rsidRDefault="00316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4A" w:rsidRDefault="00F531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4A" w:rsidRDefault="00F5314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4A" w:rsidRDefault="00F531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9E6" w:rsidRDefault="003169E6">
      <w:r>
        <w:separator/>
      </w:r>
    </w:p>
  </w:footnote>
  <w:footnote w:type="continuationSeparator" w:id="0">
    <w:p w:rsidR="003169E6" w:rsidRDefault="00316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4A" w:rsidRDefault="00F5314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4A" w:rsidRDefault="00F5314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4A" w:rsidRDefault="00F5314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6745"/>
    <w:rsid w:val="000C4C75"/>
    <w:rsid w:val="003169E6"/>
    <w:rsid w:val="00B36745"/>
    <w:rsid w:val="00DC44DC"/>
    <w:rsid w:val="00F5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2019-04-04T10:34:00Z</dcterms:created>
  <dcterms:modified xsi:type="dcterms:W3CDTF">2019-04-04T10:46:00Z</dcterms:modified>
</cp:coreProperties>
</file>